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6237" w:rightFromText="142" w:bottomFromText="284" w:vertAnchor="page" w:horzAnchor="page" w:tblpX="6522" w:tblpY="2949"/>
        <w:tblW w:w="4536" w:type="dxa"/>
        <w:tblLayout w:type="fixed"/>
        <w:tblLook w:val="04A0" w:firstRow="1" w:lastRow="0" w:firstColumn="1" w:lastColumn="0" w:noHBand="0" w:noVBand="1"/>
      </w:tblPr>
      <w:tblGrid>
        <w:gridCol w:w="4536"/>
      </w:tblGrid>
      <w:tr w:rsidR="00F01C5F" w14:paraId="48E38363" w14:textId="77777777" w:rsidTr="0085517B">
        <w:trPr>
          <w:cantSplit/>
          <w:trHeight w:hRule="exact" w:val="1560"/>
        </w:trPr>
        <w:tc>
          <w:tcPr>
            <w:tcW w:w="4536" w:type="dxa"/>
          </w:tcPr>
          <w:p w14:paraId="55699112" w14:textId="77777777" w:rsidR="00AE7E5C" w:rsidRDefault="00AE7E5C" w:rsidP="00AE7E5C">
            <w:pPr>
              <w:pStyle w:val="NoSpacing"/>
              <w:rPr>
                <w:lang w:val="it-IT"/>
              </w:rPr>
            </w:pPr>
            <w:r w:rsidRPr="00AE7E5C">
              <w:rPr>
                <w:lang w:val="it-IT"/>
              </w:rPr>
              <w:t>A</w:t>
            </w:r>
          </w:p>
          <w:p w14:paraId="34A05A53" w14:textId="4DEF4F42" w:rsidR="00AE7E5C" w:rsidRPr="00AE7E5C" w:rsidRDefault="00AE7E5C" w:rsidP="00AE7E5C">
            <w:pPr>
              <w:pStyle w:val="NoSpacing"/>
              <w:rPr>
                <w:lang w:val="it-IT"/>
              </w:rPr>
            </w:pPr>
            <w:r w:rsidRPr="00AE7E5C">
              <w:rPr>
                <w:lang w:val="it-IT"/>
              </w:rPr>
              <w:t>IDM Südtirol – Alto Adige</w:t>
            </w:r>
          </w:p>
          <w:p w14:paraId="06B5F999" w14:textId="70C06A25" w:rsidR="00AE7E5C" w:rsidRPr="00AE7E5C" w:rsidRDefault="00AE7E5C" w:rsidP="00AE7E5C">
            <w:pPr>
              <w:pStyle w:val="NoSpacing"/>
              <w:rPr>
                <w:lang w:val="it-IT"/>
              </w:rPr>
            </w:pPr>
            <w:r w:rsidRPr="00AE7E5C">
              <w:rPr>
                <w:lang w:val="it-IT"/>
              </w:rPr>
              <w:t>Piazza della Parrocchia 11</w:t>
            </w:r>
          </w:p>
          <w:p w14:paraId="7694E35E" w14:textId="20B4FF1C" w:rsidR="00D615D3" w:rsidRDefault="00AE7E5C" w:rsidP="00AE7E5C">
            <w:pPr>
              <w:pStyle w:val="NoSpacing"/>
            </w:pPr>
            <w:r>
              <w:t>39100 Bolzano</w:t>
            </w:r>
          </w:p>
        </w:tc>
      </w:tr>
    </w:tbl>
    <w:p w14:paraId="5B3438B7" w14:textId="6CB39EAE" w:rsidR="00515D6A" w:rsidRPr="0007047E" w:rsidRDefault="00AE7E5C" w:rsidP="0085517B">
      <w:pPr>
        <w:pStyle w:val="NoSpacing"/>
      </w:pPr>
      <w:r w:rsidRPr="00AE7E5C">
        <w:t>Bolzano, ______________________</w:t>
      </w:r>
    </w:p>
    <w:p w14:paraId="7B72051B" w14:textId="77777777" w:rsidR="0007047E" w:rsidRPr="0007047E" w:rsidRDefault="0007047E" w:rsidP="0007047E">
      <w:pPr>
        <w:spacing w:before="0" w:after="0" w:line="240" w:lineRule="auto"/>
      </w:pPr>
    </w:p>
    <w:p w14:paraId="49C275ED" w14:textId="77777777" w:rsidR="0007047E" w:rsidRPr="0007047E" w:rsidRDefault="0007047E" w:rsidP="0007047E">
      <w:pPr>
        <w:spacing w:before="0" w:after="0" w:line="240" w:lineRule="auto"/>
      </w:pPr>
    </w:p>
    <w:p w14:paraId="6066EB89" w14:textId="1BFD0EA0" w:rsidR="0007047E" w:rsidRPr="00AE7E5C" w:rsidRDefault="00AE7E5C" w:rsidP="0007047E">
      <w:pPr>
        <w:spacing w:before="0" w:after="0" w:line="240" w:lineRule="auto"/>
        <w:rPr>
          <w:rFonts w:ascii="Source Sans Pro SemiBold" w:hAnsi="Source Sans Pro SemiBold"/>
          <w:lang w:val="it-IT"/>
        </w:rPr>
      </w:pPr>
      <w:r w:rsidRPr="00AE7E5C">
        <w:rPr>
          <w:rFonts w:ascii="Source Sans Pro SemiBold" w:hAnsi="Source Sans Pro SemiBold"/>
          <w:lang w:val="it-IT"/>
        </w:rPr>
        <w:t>Oggetto: domanda di ammissione alla procedura di selezione per la nomina della Direttrice o del Direttore di IDM Südtirol – Alto Adige</w:t>
      </w:r>
    </w:p>
    <w:p w14:paraId="6CB889AD" w14:textId="77777777" w:rsidR="0007047E" w:rsidRPr="00AE7E5C" w:rsidRDefault="0007047E" w:rsidP="0007047E">
      <w:pPr>
        <w:spacing w:before="0" w:after="0" w:line="240" w:lineRule="auto"/>
        <w:rPr>
          <w:lang w:val="it-IT"/>
        </w:rPr>
      </w:pPr>
    </w:p>
    <w:p w14:paraId="0F35DC3C" w14:textId="77777777" w:rsidR="0007047E" w:rsidRDefault="0007047E" w:rsidP="0007047E">
      <w:pPr>
        <w:spacing w:before="0" w:after="0" w:line="240" w:lineRule="auto"/>
        <w:rPr>
          <w:lang w:val="it-IT"/>
        </w:rPr>
      </w:pPr>
    </w:p>
    <w:p w14:paraId="7E85743D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La persona sottoscritta</w:t>
      </w:r>
    </w:p>
    <w:p w14:paraId="60C93DB9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2351BBE6" w14:textId="77777777" w:rsidR="00AE7E5C" w:rsidRPr="00430208" w:rsidRDefault="00AE7E5C" w:rsidP="00AE7E5C">
      <w:pPr>
        <w:spacing w:before="0" w:after="12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Nome e cognome: ______________________________________________________</w:t>
      </w:r>
    </w:p>
    <w:p w14:paraId="153D3A84" w14:textId="77777777" w:rsidR="00AE7E5C" w:rsidRPr="00430208" w:rsidRDefault="00AE7E5C" w:rsidP="00AE7E5C">
      <w:pPr>
        <w:spacing w:before="0" w:after="12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Luogo e data di nascita: _______________________________________________</w:t>
      </w:r>
    </w:p>
    <w:p w14:paraId="72F5F9C1" w14:textId="77777777" w:rsidR="00AE7E5C" w:rsidRPr="00430208" w:rsidRDefault="00AE7E5C" w:rsidP="00AE7E5C">
      <w:pPr>
        <w:spacing w:before="0" w:after="12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Codice fiscale: ________________________________________________________</w:t>
      </w:r>
    </w:p>
    <w:p w14:paraId="53AAA51C" w14:textId="77777777" w:rsidR="00AE7E5C" w:rsidRPr="00430208" w:rsidRDefault="00AE7E5C" w:rsidP="00AE7E5C">
      <w:pPr>
        <w:spacing w:before="0" w:after="12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Residenza: ____________________________________________________________</w:t>
      </w:r>
    </w:p>
    <w:p w14:paraId="3E8E5C60" w14:textId="77777777" w:rsidR="00AE7E5C" w:rsidRPr="00430208" w:rsidRDefault="00AE7E5C" w:rsidP="00AE7E5C">
      <w:pPr>
        <w:spacing w:before="0" w:after="12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Telefono: _____________________________________________________________</w:t>
      </w:r>
    </w:p>
    <w:p w14:paraId="5B621DBF" w14:textId="77777777" w:rsidR="00AE7E5C" w:rsidRPr="00430208" w:rsidRDefault="00AE7E5C" w:rsidP="00AE7E5C">
      <w:pPr>
        <w:spacing w:before="0" w:after="12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Indirizzo e-mail: ______________________________________________________</w:t>
      </w:r>
    </w:p>
    <w:p w14:paraId="7399BC39" w14:textId="77777777" w:rsidR="00AE7E5C" w:rsidRPr="00430208" w:rsidRDefault="00AE7E5C" w:rsidP="00AE7E5C">
      <w:pPr>
        <w:spacing w:before="0" w:after="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Indirizzo PEC, se disponibile: ___________________________________________</w:t>
      </w:r>
    </w:p>
    <w:p w14:paraId="367304ED" w14:textId="77777777" w:rsidR="00AE7E5C" w:rsidRDefault="00AE7E5C" w:rsidP="00AE7E5C">
      <w:pPr>
        <w:spacing w:before="0" w:after="0" w:line="240" w:lineRule="auto"/>
        <w:rPr>
          <w:lang w:val="it-IT"/>
        </w:rPr>
      </w:pPr>
    </w:p>
    <w:p w14:paraId="2975D79F" w14:textId="1ED6EDF1" w:rsidR="00AE7E5C" w:rsidRPr="00430208" w:rsidRDefault="00AE7E5C" w:rsidP="00AE7E5C">
      <w:pPr>
        <w:spacing w:before="0" w:after="0" w:line="240" w:lineRule="auto"/>
        <w:rPr>
          <w:b/>
          <w:bCs/>
          <w:lang w:val="it-IT"/>
        </w:rPr>
      </w:pPr>
      <w:r w:rsidRPr="00430208">
        <w:rPr>
          <w:b/>
          <w:bCs/>
          <w:lang w:val="it-IT"/>
        </w:rPr>
        <w:t>chiede</w:t>
      </w:r>
    </w:p>
    <w:p w14:paraId="28DDB379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5C3AF216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di essere ammessa alla procedura di selezione per la nomina della Direttrice o del Direttore di IDM Südtirol – Alto Adige.</w:t>
      </w:r>
    </w:p>
    <w:p w14:paraId="5C661A9F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2B32D9B3" w14:textId="54181D6D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A tal fine, sotto la propria responsabilità,</w:t>
      </w:r>
    </w:p>
    <w:p w14:paraId="3829F45B" w14:textId="77777777" w:rsidR="00AE7E5C" w:rsidRPr="00AE7E5C" w:rsidRDefault="00AE7E5C" w:rsidP="0007047E">
      <w:pPr>
        <w:spacing w:before="0" w:after="0" w:line="240" w:lineRule="auto"/>
        <w:rPr>
          <w:lang w:val="it-IT"/>
        </w:rPr>
      </w:pPr>
    </w:p>
    <w:p w14:paraId="798B18C4" w14:textId="08B9E01B" w:rsidR="00895A47" w:rsidRPr="00AE7E5C" w:rsidRDefault="00AE7E5C" w:rsidP="00AE7E5C">
      <w:pPr>
        <w:spacing w:before="0" w:after="0" w:line="240" w:lineRule="auto"/>
        <w:rPr>
          <w:b/>
          <w:bCs/>
          <w:lang w:val="it-IT"/>
        </w:rPr>
      </w:pPr>
      <w:r w:rsidRPr="00AE7E5C">
        <w:rPr>
          <w:b/>
          <w:bCs/>
          <w:lang w:val="it-IT"/>
        </w:rPr>
        <w:t>dichiara</w:t>
      </w:r>
    </w:p>
    <w:p w14:paraId="68420FB0" w14:textId="77777777" w:rsidR="00895A47" w:rsidRPr="00AE7E5C" w:rsidRDefault="00895A47" w:rsidP="00895A47">
      <w:pPr>
        <w:spacing w:before="0" w:after="0" w:line="240" w:lineRule="auto"/>
        <w:rPr>
          <w:lang w:val="it-IT"/>
        </w:rPr>
      </w:pPr>
    </w:p>
    <w:p w14:paraId="22A6133A" w14:textId="248311E8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aver conseguito un diploma di laurea o un titolo di studio equipollente ai sensi delle disposizioni vigenti:</w:t>
      </w:r>
    </w:p>
    <w:p w14:paraId="301F3C56" w14:textId="77777777" w:rsidR="00AE7E5C" w:rsidRPr="00AE7E5C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583C6027" w14:textId="77777777" w:rsidR="00AE7E5C" w:rsidRPr="00AE7E5C" w:rsidRDefault="00AE7E5C" w:rsidP="00430208">
      <w:pPr>
        <w:spacing w:before="0" w:after="60" w:line="240" w:lineRule="auto"/>
        <w:ind w:left="397"/>
        <w:rPr>
          <w:b/>
          <w:bCs/>
          <w:lang w:val="it-IT"/>
        </w:rPr>
      </w:pPr>
      <w:r w:rsidRPr="00AE7E5C">
        <w:rPr>
          <w:b/>
          <w:bCs/>
          <w:lang w:val="it-IT"/>
        </w:rPr>
        <w:t>Titolo di studio: ____________________________________________________</w:t>
      </w:r>
    </w:p>
    <w:p w14:paraId="1F41965B" w14:textId="77777777" w:rsidR="00AE7E5C" w:rsidRPr="00AE7E5C" w:rsidRDefault="00AE7E5C" w:rsidP="00430208">
      <w:pPr>
        <w:spacing w:before="0" w:after="60" w:line="240" w:lineRule="auto"/>
        <w:ind w:left="397"/>
        <w:rPr>
          <w:b/>
          <w:bCs/>
          <w:lang w:val="it-IT"/>
        </w:rPr>
      </w:pPr>
      <w:r w:rsidRPr="00AE7E5C">
        <w:rPr>
          <w:b/>
          <w:bCs/>
          <w:lang w:val="it-IT"/>
        </w:rPr>
        <w:t>Università: _________________________________________________________</w:t>
      </w:r>
    </w:p>
    <w:p w14:paraId="3231E0E6" w14:textId="77777777" w:rsidR="00AE7E5C" w:rsidRPr="00AE7E5C" w:rsidRDefault="00AE7E5C" w:rsidP="00AE7E5C">
      <w:pPr>
        <w:spacing w:before="0" w:after="0" w:line="240" w:lineRule="auto"/>
        <w:ind w:left="397"/>
        <w:rPr>
          <w:b/>
          <w:bCs/>
          <w:lang w:val="it-IT"/>
        </w:rPr>
      </w:pPr>
      <w:r w:rsidRPr="00AE7E5C">
        <w:rPr>
          <w:b/>
          <w:bCs/>
          <w:lang w:val="it-IT"/>
        </w:rPr>
        <w:t>Data di conseguimento: ______________________________________________</w:t>
      </w:r>
    </w:p>
    <w:p w14:paraId="5DCBC485" w14:textId="77777777" w:rsidR="00AE7E5C" w:rsidRPr="00AE7E5C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3E8DA81A" w14:textId="6D3F0B5D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possedere almeno dodici anni di esperienza professionale in funzioni direttive, con comprovata responsabilità in materia di personale, organizzazione e risorse finanziarie;</w:t>
      </w:r>
    </w:p>
    <w:p w14:paraId="78200828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5B76D166" w14:textId="7FE5E169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lastRenderedPageBreak/>
        <w:t>di possedere una comprovata esperienza professionale internazionale in funzioni di responsabilità, in particolare nello sviluppo di attività di esportazione, nell’apertura di mercati internazionali oppure nello sviluppo e nel posizionamento di marchi;</w:t>
      </w:r>
    </w:p>
    <w:p w14:paraId="31057527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784C1BBB" w14:textId="396C2452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possedere un’adeguata conoscenza delle lingue tedesca, italiana e inglese, tale da consentire lo svolgimento professionale, in tutte e tre le lingue, dei compiti connessi all’incarico, e di prendere atto che l’effettiva conoscenza delle lingue sarà verificata nell’ambito della procedura di selezione;</w:t>
      </w:r>
    </w:p>
    <w:p w14:paraId="04BA3EC0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1AD0C16F" w14:textId="780600DF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avere piena capacità di agire e di godere dei diritti civili e politici;</w:t>
      </w:r>
    </w:p>
    <w:p w14:paraId="195C62E6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55997366" w14:textId="084ADD03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non aver riportato condanne penali e che non sussistono altre circostanze incompatibili con l’assunzione della funzione oggetto della selezione;</w:t>
      </w:r>
    </w:p>
    <w:p w14:paraId="3B0D6C32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7AECF31B" w14:textId="0CFC852C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che non sussistono cause di incompatibilità, ineleggibilità o esclusione previste dalla legge in relazione all’assunzione dell’incarico;</w:t>
      </w:r>
    </w:p>
    <w:p w14:paraId="4E8D95A4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6F3757F4" w14:textId="28B2984F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possedere i requisiti necessari per l’instaurazione di un rapporto di lavoro in Italia;</w:t>
      </w:r>
    </w:p>
    <w:p w14:paraId="6689DF78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3936234D" w14:textId="524EF774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che tutte le informazioni contenute nella presente domanda e nella documentazione allegata sono complete e veritiere;</w:t>
      </w:r>
    </w:p>
    <w:p w14:paraId="3A77F675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6CF51DF5" w14:textId="2736ADC3" w:rsidR="00AE7E5C" w:rsidRPr="00AE7E5C" w:rsidRDefault="00AE7E5C" w:rsidP="00AE7E5C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E7E5C">
        <w:rPr>
          <w:lang w:val="it-IT"/>
        </w:rPr>
        <w:t>di voler ricevere tutte le comunicazioni relative alla procedura di selezione al seguente indirizzo elettronico:</w:t>
      </w:r>
    </w:p>
    <w:p w14:paraId="378B34D1" w14:textId="77777777" w:rsidR="00AE7E5C" w:rsidRPr="00A02906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  <w:rPr>
          <w:lang w:val="it-IT"/>
        </w:rPr>
      </w:pPr>
    </w:p>
    <w:p w14:paraId="128B29CE" w14:textId="77777777" w:rsidR="00AE7E5C" w:rsidRPr="00AE7E5C" w:rsidRDefault="00AE7E5C" w:rsidP="00AE7E5C">
      <w:pPr>
        <w:spacing w:before="0" w:after="0" w:line="240" w:lineRule="auto"/>
        <w:ind w:left="397"/>
        <w:rPr>
          <w:b/>
          <w:bCs/>
          <w:lang w:val="it-IT"/>
        </w:rPr>
      </w:pPr>
      <w:r w:rsidRPr="00AE7E5C">
        <w:rPr>
          <w:b/>
          <w:bCs/>
          <w:lang w:val="it-IT"/>
        </w:rPr>
        <w:t>Indirizzo e-mail: ____________________________________________________</w:t>
      </w:r>
    </w:p>
    <w:p w14:paraId="01E27BBF" w14:textId="77777777" w:rsidR="00AE7E5C" w:rsidRPr="00AE7E5C" w:rsidRDefault="00AE7E5C" w:rsidP="00AE7E5C">
      <w:pPr>
        <w:pStyle w:val="ListParagraph"/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/>
      </w:pPr>
    </w:p>
    <w:p w14:paraId="7FCF8997" w14:textId="68B203E2" w:rsidR="00AE7E5C" w:rsidRPr="00A02906" w:rsidRDefault="00AE7E5C" w:rsidP="00430208">
      <w:pPr>
        <w:pStyle w:val="ListParagraph"/>
        <w:numPr>
          <w:ilvl w:val="0"/>
          <w:numId w:val="31"/>
        </w:num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ind w:left="397" w:hanging="284"/>
        <w:rPr>
          <w:lang w:val="it-IT"/>
        </w:rPr>
      </w:pPr>
      <w:r w:rsidRPr="00A02906">
        <w:rPr>
          <w:lang w:val="it-IT"/>
        </w:rPr>
        <w:t xml:space="preserve">di </w:t>
      </w:r>
      <w:r w:rsidRPr="00430208">
        <w:rPr>
          <w:lang w:val="it-IT"/>
        </w:rPr>
        <w:t>aver</w:t>
      </w:r>
      <w:r w:rsidRPr="00A02906">
        <w:rPr>
          <w:lang w:val="it-IT"/>
        </w:rPr>
        <w:t xml:space="preserve"> preso integralmente visione del bando e di accettarne incondizionatamente tutte le disposizioni.</w:t>
      </w:r>
    </w:p>
    <w:p w14:paraId="2842C2E7" w14:textId="77777777" w:rsidR="00AE7E5C" w:rsidRPr="00AE7E5C" w:rsidRDefault="00AE7E5C" w:rsidP="00895A47">
      <w:pPr>
        <w:spacing w:before="0" w:after="0" w:line="240" w:lineRule="auto"/>
        <w:rPr>
          <w:lang w:val="it-IT"/>
        </w:rPr>
      </w:pPr>
    </w:p>
    <w:p w14:paraId="049424CA" w14:textId="30220EED" w:rsidR="00895A47" w:rsidRPr="00AE7E5C" w:rsidRDefault="00AE7E5C" w:rsidP="00430208">
      <w:pPr>
        <w:spacing w:before="60" w:after="0" w:line="240" w:lineRule="auto"/>
        <w:rPr>
          <w:b/>
          <w:bCs/>
          <w:lang w:val="it-IT"/>
        </w:rPr>
      </w:pPr>
      <w:r w:rsidRPr="00AE7E5C">
        <w:rPr>
          <w:b/>
          <w:bCs/>
          <w:lang w:val="it-IT"/>
        </w:rPr>
        <w:t>Attestato di bilinguismo italiano–tedesco</w:t>
      </w:r>
    </w:p>
    <w:p w14:paraId="425401D8" w14:textId="77777777" w:rsidR="00895A47" w:rsidRPr="00AE7E5C" w:rsidRDefault="00895A47" w:rsidP="00895A47">
      <w:pPr>
        <w:spacing w:before="0" w:after="0" w:line="240" w:lineRule="auto"/>
        <w:rPr>
          <w:lang w:val="it-IT"/>
        </w:rPr>
      </w:pPr>
    </w:p>
    <w:p w14:paraId="363AA010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La persona sottoscritta dichiara:</w:t>
      </w:r>
    </w:p>
    <w:p w14:paraId="021B6833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70790C98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☐ di essere in possesso dell’attestato di bilinguismo italiano–tedesco di livello C1 del Quadro comune europeo di riferimento per le lingue;</w:t>
      </w:r>
    </w:p>
    <w:p w14:paraId="6EE51988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66115FFA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☐ di essere in possesso di un titolo riconosciuto come equipollente dalla Provincia autonoma di Bolzano;</w:t>
      </w:r>
    </w:p>
    <w:p w14:paraId="439BF77A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5171CE3F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 xml:space="preserve">☐ di non essere ancora in possesso, alla data di presentazione della domanda, di uno dei </w:t>
      </w:r>
      <w:proofErr w:type="gramStart"/>
      <w:r w:rsidRPr="00AE7E5C">
        <w:rPr>
          <w:lang w:val="it-IT"/>
        </w:rPr>
        <w:t>predetti</w:t>
      </w:r>
      <w:proofErr w:type="gramEnd"/>
      <w:r w:rsidRPr="00AE7E5C">
        <w:rPr>
          <w:lang w:val="it-IT"/>
        </w:rPr>
        <w:t xml:space="preserve"> attestati e di impegnarsi a conseguire e produrre a IDM l’attestato di bilinguismo richiesto o altro titolo riconosciuto come equipollente entro e non oltre la data di instaurazione del rapporto di lavoro.</w:t>
      </w:r>
    </w:p>
    <w:p w14:paraId="1602394E" w14:textId="77777777" w:rsidR="00AE7E5C" w:rsidRPr="00AE7E5C" w:rsidRDefault="00AE7E5C" w:rsidP="00AE7E5C">
      <w:pPr>
        <w:spacing w:before="0" w:after="0" w:line="240" w:lineRule="auto"/>
        <w:rPr>
          <w:lang w:val="it-IT"/>
        </w:rPr>
      </w:pPr>
    </w:p>
    <w:p w14:paraId="58DDF1D0" w14:textId="77777777" w:rsidR="00AE7E5C" w:rsidRDefault="00AE7E5C" w:rsidP="00AE7E5C">
      <w:pPr>
        <w:spacing w:before="0" w:after="0" w:line="240" w:lineRule="auto"/>
        <w:rPr>
          <w:lang w:val="it-IT"/>
        </w:rPr>
      </w:pPr>
      <w:r w:rsidRPr="00AE7E5C">
        <w:rPr>
          <w:lang w:val="it-IT"/>
        </w:rPr>
        <w:t>La persona sottoscritta prende atto che, in caso di mancata produzione entro il termine previsto dell’attestato richiesto o di altro titolo riconosciuto come equipollente, la nomina non acquisterà efficacia e non potrà essere stipulato il contratto di lavoro.</w:t>
      </w:r>
    </w:p>
    <w:p w14:paraId="7714FC66" w14:textId="77777777" w:rsidR="00AE7E5C" w:rsidRDefault="00AE7E5C" w:rsidP="00AE7E5C">
      <w:pPr>
        <w:spacing w:before="0" w:after="0" w:line="240" w:lineRule="auto"/>
        <w:rPr>
          <w:lang w:val="it-IT"/>
        </w:rPr>
      </w:pPr>
    </w:p>
    <w:p w14:paraId="6303C4CE" w14:textId="29ECA8F6" w:rsidR="00895A47" w:rsidRPr="00823CEB" w:rsidRDefault="00895A47" w:rsidP="00895A47">
      <w:pPr>
        <w:spacing w:before="0" w:after="0" w:line="240" w:lineRule="auto"/>
        <w:rPr>
          <w:lang w:val="it-IT"/>
        </w:rPr>
      </w:pPr>
    </w:p>
    <w:p w14:paraId="5789CE09" w14:textId="77777777" w:rsidR="00AE7E5C" w:rsidRPr="00823CEB" w:rsidRDefault="00AE7E5C" w:rsidP="00AE7E5C">
      <w:pPr>
        <w:spacing w:before="0" w:after="120" w:line="240" w:lineRule="auto"/>
        <w:rPr>
          <w:b/>
          <w:bCs/>
          <w:u w:val="single"/>
          <w:lang w:val="it-IT"/>
        </w:rPr>
      </w:pPr>
      <w:r w:rsidRPr="00823CEB">
        <w:rPr>
          <w:b/>
          <w:bCs/>
          <w:u w:val="single"/>
          <w:lang w:val="it-IT"/>
        </w:rPr>
        <w:t>Documentazione allegata</w:t>
      </w:r>
    </w:p>
    <w:p w14:paraId="36B23639" w14:textId="3D4024D0" w:rsidR="00AE7E5C" w:rsidRPr="00823CEB" w:rsidRDefault="00AE7E5C" w:rsidP="00AE7E5C">
      <w:pPr>
        <w:numPr>
          <w:ilvl w:val="0"/>
          <w:numId w:val="30"/>
        </w:numPr>
        <w:spacing w:before="0" w:after="60" w:line="240" w:lineRule="auto"/>
        <w:ind w:left="397" w:hanging="284"/>
        <w:rPr>
          <w:lang w:val="it-IT"/>
        </w:rPr>
      </w:pPr>
      <w:r w:rsidRPr="00823CEB">
        <w:rPr>
          <w:lang w:val="it-IT"/>
        </w:rPr>
        <w:t>lettera motivazionale;</w:t>
      </w:r>
    </w:p>
    <w:p w14:paraId="69C66658" w14:textId="60D1186D" w:rsidR="00AE7E5C" w:rsidRPr="00823CEB" w:rsidRDefault="00AE7E5C" w:rsidP="00AE7E5C">
      <w:pPr>
        <w:numPr>
          <w:ilvl w:val="0"/>
          <w:numId w:val="30"/>
        </w:numPr>
        <w:spacing w:before="0" w:after="60" w:line="240" w:lineRule="auto"/>
        <w:ind w:left="397" w:hanging="284"/>
        <w:rPr>
          <w:lang w:val="it-IT"/>
        </w:rPr>
      </w:pPr>
      <w:r w:rsidRPr="00823CEB">
        <w:rPr>
          <w:lang w:val="it-IT"/>
        </w:rPr>
        <w:t>curriculum vitae aggiornato, datato e sottoscritto;</w:t>
      </w:r>
    </w:p>
    <w:p w14:paraId="736C9674" w14:textId="50A2F7C5" w:rsidR="00AE7E5C" w:rsidRPr="00823CEB" w:rsidRDefault="00AE7E5C" w:rsidP="00AE7E5C">
      <w:pPr>
        <w:numPr>
          <w:ilvl w:val="0"/>
          <w:numId w:val="30"/>
        </w:numPr>
        <w:spacing w:before="0" w:after="60" w:line="240" w:lineRule="auto"/>
        <w:ind w:left="397" w:hanging="284"/>
        <w:rPr>
          <w:lang w:val="it-IT"/>
        </w:rPr>
      </w:pPr>
      <w:r w:rsidRPr="00823CEB">
        <w:rPr>
          <w:lang w:val="it-IT"/>
        </w:rPr>
        <w:t>copia di un documento di identità in corso di validità;</w:t>
      </w:r>
    </w:p>
    <w:p w14:paraId="28319573" w14:textId="1708292B" w:rsidR="00AE7E5C" w:rsidRPr="00823CEB" w:rsidRDefault="00AE7E5C" w:rsidP="00AE7E5C">
      <w:pPr>
        <w:numPr>
          <w:ilvl w:val="0"/>
          <w:numId w:val="30"/>
        </w:numPr>
        <w:spacing w:before="0" w:after="60" w:line="240" w:lineRule="auto"/>
        <w:ind w:left="397" w:hanging="284"/>
        <w:rPr>
          <w:lang w:val="it-IT"/>
        </w:rPr>
      </w:pPr>
      <w:r w:rsidRPr="00823CEB">
        <w:rPr>
          <w:lang w:val="it-IT"/>
        </w:rPr>
        <w:t>attestato di bilinguismo italiano–tedesco di livello C1 o altro titolo riconosciuto come equipollente dalla Provincia autonoma di Bolzano, se già disponibile;</w:t>
      </w:r>
    </w:p>
    <w:p w14:paraId="3C2B761B" w14:textId="2F201FFA" w:rsidR="00AE7E5C" w:rsidRPr="00823CEB" w:rsidRDefault="00AE7E5C" w:rsidP="00AE7E5C">
      <w:pPr>
        <w:numPr>
          <w:ilvl w:val="0"/>
          <w:numId w:val="30"/>
        </w:numPr>
        <w:spacing w:before="0" w:after="60" w:line="240" w:lineRule="auto"/>
        <w:ind w:left="397" w:hanging="284"/>
        <w:rPr>
          <w:lang w:val="it-IT"/>
        </w:rPr>
      </w:pPr>
      <w:r w:rsidRPr="00823CEB">
        <w:rPr>
          <w:lang w:val="it-IT"/>
        </w:rPr>
        <w:t>eventuali ulteriori documenti o dichiarazioni comprovanti le conoscenze linguistiche;</w:t>
      </w:r>
    </w:p>
    <w:p w14:paraId="3C34B5AA" w14:textId="7E778CFD" w:rsidR="00895A47" w:rsidRPr="00823CEB" w:rsidRDefault="00AE7E5C" w:rsidP="00AE7E5C">
      <w:pPr>
        <w:numPr>
          <w:ilvl w:val="0"/>
          <w:numId w:val="30"/>
        </w:numPr>
        <w:spacing w:before="0" w:after="60" w:line="240" w:lineRule="auto"/>
        <w:ind w:left="397" w:hanging="284"/>
        <w:rPr>
          <w:lang w:val="it-IT"/>
        </w:rPr>
      </w:pPr>
      <w:r w:rsidRPr="00823CEB">
        <w:rPr>
          <w:lang w:val="it-IT"/>
        </w:rPr>
        <w:t>altra documentazione: __________________________________________________</w:t>
      </w:r>
    </w:p>
    <w:p w14:paraId="7DBB7038" w14:textId="77777777" w:rsidR="00895A47" w:rsidRPr="00823CEB" w:rsidRDefault="00895A47" w:rsidP="0007047E">
      <w:p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rPr>
          <w:lang w:val="it-IT"/>
        </w:rPr>
      </w:pPr>
    </w:p>
    <w:p w14:paraId="52FD9308" w14:textId="77777777" w:rsidR="00605AC9" w:rsidRPr="00823CEB" w:rsidRDefault="00605AC9" w:rsidP="00605AC9">
      <w:pPr>
        <w:tabs>
          <w:tab w:val="clear" w:pos="199"/>
          <w:tab w:val="clear" w:pos="397"/>
          <w:tab w:val="clear" w:pos="595"/>
          <w:tab w:val="clear" w:pos="794"/>
        </w:tabs>
        <w:spacing w:before="0" w:after="0" w:line="240" w:lineRule="auto"/>
        <w:rPr>
          <w:lang w:val="it-IT"/>
        </w:rPr>
      </w:pPr>
    </w:p>
    <w:p w14:paraId="45108A76" w14:textId="77777777" w:rsidR="00823CEB" w:rsidRPr="00823CEB" w:rsidRDefault="00823CEB" w:rsidP="00823CEB">
      <w:pPr>
        <w:spacing w:before="0" w:after="0" w:line="240" w:lineRule="auto"/>
        <w:rPr>
          <w:b/>
          <w:bCs/>
          <w:lang w:val="it-IT"/>
        </w:rPr>
      </w:pPr>
      <w:r w:rsidRPr="00823CEB">
        <w:rPr>
          <w:b/>
          <w:bCs/>
          <w:lang w:val="it-IT"/>
        </w:rPr>
        <w:t>Luogo e data: _________________________________________________________</w:t>
      </w:r>
    </w:p>
    <w:p w14:paraId="269CB666" w14:textId="77777777" w:rsidR="00823CEB" w:rsidRPr="00823CEB" w:rsidRDefault="00823CEB" w:rsidP="00823CEB">
      <w:pPr>
        <w:spacing w:before="0" w:after="0" w:line="240" w:lineRule="auto"/>
        <w:rPr>
          <w:b/>
          <w:bCs/>
          <w:lang w:val="it-IT"/>
        </w:rPr>
      </w:pPr>
    </w:p>
    <w:p w14:paraId="2E49D8C5" w14:textId="77777777" w:rsidR="00823CEB" w:rsidRPr="00823CEB" w:rsidRDefault="00823CEB" w:rsidP="00823CEB">
      <w:pPr>
        <w:spacing w:before="0" w:after="0" w:line="240" w:lineRule="auto"/>
        <w:rPr>
          <w:b/>
          <w:bCs/>
          <w:lang w:val="it-IT"/>
        </w:rPr>
      </w:pPr>
      <w:r w:rsidRPr="00823CEB">
        <w:rPr>
          <w:b/>
          <w:bCs/>
          <w:lang w:val="it-IT"/>
        </w:rPr>
        <w:t>Firma: _______________________________________________________________</w:t>
      </w:r>
    </w:p>
    <w:p w14:paraId="4419AFFA" w14:textId="77777777" w:rsidR="00823CEB" w:rsidRPr="00823CEB" w:rsidRDefault="00823CEB" w:rsidP="00823CEB">
      <w:pPr>
        <w:spacing w:before="0" w:after="0" w:line="240" w:lineRule="auto"/>
        <w:rPr>
          <w:b/>
          <w:bCs/>
          <w:lang w:val="it-IT"/>
        </w:rPr>
      </w:pPr>
    </w:p>
    <w:p w14:paraId="2547547C" w14:textId="77777777" w:rsidR="0007047E" w:rsidRPr="00823CEB" w:rsidRDefault="0007047E" w:rsidP="0007047E">
      <w:pPr>
        <w:spacing w:before="0" w:after="0" w:line="240" w:lineRule="auto"/>
        <w:rPr>
          <w:lang w:val="it-IT"/>
        </w:rPr>
      </w:pPr>
    </w:p>
    <w:sectPr w:rsidR="0007047E" w:rsidRPr="00823CEB" w:rsidSect="00BD3D3E">
      <w:headerReference w:type="even" r:id="rId8"/>
      <w:headerReference w:type="default" r:id="rId9"/>
      <w:headerReference w:type="first" r:id="rId10"/>
      <w:footerReference w:type="first" r:id="rId11"/>
      <w:type w:val="continuous"/>
      <w:pgSz w:w="11906" w:h="16838" w:code="9"/>
      <w:pgMar w:top="2948" w:right="2835" w:bottom="1276" w:left="1134" w:header="981" w:footer="7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B7DE" w14:textId="77777777" w:rsidR="00C420AF" w:rsidRDefault="00C420AF" w:rsidP="001D40BE">
      <w:pPr>
        <w:spacing w:line="240" w:lineRule="auto"/>
      </w:pPr>
      <w:r>
        <w:separator/>
      </w:r>
    </w:p>
  </w:endnote>
  <w:endnote w:type="continuationSeparator" w:id="0">
    <w:p w14:paraId="103A4B78" w14:textId="77777777" w:rsidR="00C420AF" w:rsidRDefault="00C420AF" w:rsidP="001D40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uedtirol Next TT">
    <w:panose1 w:val="02000000000000000000"/>
    <w:charset w:val="00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tblpY="15100"/>
      <w:tblW w:w="9639" w:type="dxa"/>
      <w:tblLook w:val="04A0" w:firstRow="1" w:lastRow="0" w:firstColumn="1" w:lastColumn="0" w:noHBand="0" w:noVBand="1"/>
    </w:tblPr>
    <w:tblGrid>
      <w:gridCol w:w="9639"/>
    </w:tblGrid>
    <w:tr w:rsidR="00753360" w:rsidRPr="00A02906" w14:paraId="687E6349" w14:textId="77777777" w:rsidTr="00AF5568">
      <w:trPr>
        <w:cantSplit/>
      </w:trPr>
      <w:tc>
        <w:tcPr>
          <w:tcW w:w="5000" w:type="pct"/>
          <w:noWrap/>
        </w:tcPr>
        <w:tbl>
          <w:tblPr>
            <w:tblStyle w:val="TableGrid"/>
            <w:tblpPr w:vertAnchor="text" w:tblpY="1"/>
            <w:tblW w:w="0" w:type="auto"/>
            <w:tblCellMar>
              <w:top w:w="260" w:type="dxa"/>
            </w:tblCellMar>
            <w:tblLook w:val="04A0" w:firstRow="1" w:lastRow="0" w:firstColumn="1" w:lastColumn="0" w:noHBand="0" w:noVBand="1"/>
          </w:tblPr>
          <w:tblGrid>
            <w:gridCol w:w="1649"/>
            <w:gridCol w:w="465"/>
            <w:gridCol w:w="465"/>
            <w:gridCol w:w="1528"/>
            <w:gridCol w:w="465"/>
            <w:gridCol w:w="465"/>
            <w:gridCol w:w="2848"/>
          </w:tblGrid>
          <w:tr w:rsidR="00DB0702" w:rsidRPr="00A02906" w14:paraId="3BECBE6E" w14:textId="77777777" w:rsidTr="00CC65A8">
            <w:trPr>
              <w:cantSplit/>
            </w:trPr>
            <w:tc>
              <w:tcPr>
                <w:tcW w:w="0" w:type="auto"/>
                <w:noWrap/>
                <w:vAlign w:val="bottom"/>
              </w:tcPr>
              <w:p w14:paraId="155B7083" w14:textId="77777777" w:rsidR="00DB0702" w:rsidRPr="00711328" w:rsidRDefault="00DB0702" w:rsidP="008B7E5A">
                <w:pPr>
                  <w:pStyle w:val="99FirmierungBold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IDM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Südtirol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-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Alto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Adige</w:t>
                </w:r>
              </w:p>
              <w:p w14:paraId="6FF7FF4B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Pfarrplatz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11</w:t>
                </w:r>
              </w:p>
              <w:p w14:paraId="1809D8CF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Piazza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della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Parrocchia,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11</w:t>
                </w:r>
              </w:p>
              <w:p w14:paraId="4CCF3AB7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I-39100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Bozen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/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Bolzano</w:t>
                </w:r>
              </w:p>
            </w:tc>
            <w:tc>
              <w:tcPr>
                <w:tcW w:w="465" w:type="dxa"/>
                <w:vAlign w:val="bottom"/>
              </w:tcPr>
              <w:p w14:paraId="450C5D31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</w:p>
            </w:tc>
            <w:tc>
              <w:tcPr>
                <w:tcW w:w="465" w:type="dxa"/>
                <w:vAlign w:val="bottom"/>
              </w:tcPr>
              <w:p w14:paraId="065FEB0F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>
                  <w:rPr>
                    <w:noProof/>
                    <w:lang w:val="it-IT"/>
                  </w:rPr>
                  <mc:AlternateContent>
                    <mc:Choice Requires="wps">
                      <w:drawing>
                        <wp:anchor distT="0" distB="0" distL="114300" distR="114300" simplePos="0" relativeHeight="251706368" behindDoc="0" locked="1" layoutInCell="1" allowOverlap="1" wp14:anchorId="5811E5D0" wp14:editId="02EBFECB">
                          <wp:simplePos x="0" y="0"/>
                          <wp:positionH relativeFrom="column">
                            <wp:posOffset>-10795</wp:posOffset>
                          </wp:positionH>
                          <wp:positionV relativeFrom="paragraph">
                            <wp:posOffset>0</wp:posOffset>
                          </wp:positionV>
                          <wp:extent cx="0" cy="413280"/>
                          <wp:effectExtent l="0" t="0" r="38100" b="25400"/>
                          <wp:wrapNone/>
                          <wp:docPr id="24" name="Gerader Verbinder 24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0" cy="413280"/>
                                  </a:xfrm>
                                  <a:prstGeom prst="line">
                                    <a:avLst/>
                                  </a:prstGeom>
                                  <a:ln w="825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41E41017" id="Gerader Verbinder 24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85pt,0" to="-.8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" strokecolor="#a9bf00 [3204]" strokeweight=".65pt">
                          <v:stroke joinstyle="miter"/>
                          <w10:anchorlock/>
                        </v:line>
                      </w:pict>
                    </mc:Fallback>
                  </mc:AlternateContent>
                </w:r>
              </w:p>
            </w:tc>
            <w:tc>
              <w:tcPr>
                <w:tcW w:w="0" w:type="auto"/>
                <w:noWrap/>
                <w:vAlign w:val="bottom"/>
              </w:tcPr>
              <w:p w14:paraId="28C95227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T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+39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0471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094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000</w:t>
                </w:r>
              </w:p>
              <w:p w14:paraId="4E616262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F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+39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0471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094</w:t>
                </w:r>
                <w:r>
                  <w:rPr>
                    <w:lang w:val="it-IT"/>
                  </w:rPr>
                  <w:t> </w:t>
                </w:r>
                <w:r w:rsidRPr="00711328">
                  <w:rPr>
                    <w:lang w:val="it-IT"/>
                  </w:rPr>
                  <w:t>444</w:t>
                </w:r>
              </w:p>
              <w:p w14:paraId="090816A2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info@idm</w:t>
                </w:r>
                <w:r>
                  <w:rPr>
                    <w:lang w:val="it-IT"/>
                  </w:rPr>
                  <w:noBreakHyphen/>
                </w:r>
                <w:r w:rsidRPr="00711328">
                  <w:rPr>
                    <w:lang w:val="it-IT"/>
                  </w:rPr>
                  <w:t>suedtirol.com</w:t>
                </w:r>
              </w:p>
              <w:p w14:paraId="1658EDD7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 w:rsidRPr="00711328">
                  <w:rPr>
                    <w:lang w:val="it-IT"/>
                  </w:rPr>
                  <w:t>idm</w:t>
                </w:r>
                <w:r>
                  <w:rPr>
                    <w:lang w:val="it-IT"/>
                  </w:rPr>
                  <w:noBreakHyphen/>
                </w:r>
                <w:r w:rsidRPr="00711328">
                  <w:rPr>
                    <w:lang w:val="it-IT"/>
                  </w:rPr>
                  <w:t>suedtirol.com</w:t>
                </w:r>
              </w:p>
            </w:tc>
            <w:tc>
              <w:tcPr>
                <w:tcW w:w="465" w:type="dxa"/>
                <w:vAlign w:val="bottom"/>
              </w:tcPr>
              <w:p w14:paraId="6CA9124A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</w:p>
            </w:tc>
            <w:tc>
              <w:tcPr>
                <w:tcW w:w="465" w:type="dxa"/>
                <w:vAlign w:val="bottom"/>
              </w:tcPr>
              <w:p w14:paraId="2D2FA223" w14:textId="77777777" w:rsidR="00DB0702" w:rsidRPr="00711328" w:rsidRDefault="00DB0702" w:rsidP="008B7E5A">
                <w:pPr>
                  <w:pStyle w:val="99Firmierung"/>
                  <w:rPr>
                    <w:lang w:val="it-IT"/>
                  </w:rPr>
                </w:pPr>
                <w:r>
                  <w:rPr>
                    <w:noProof/>
                    <w:lang w:val="it-IT"/>
                  </w:rPr>
                  <mc:AlternateContent>
                    <mc:Choice Requires="wps">
                      <w:drawing>
                        <wp:anchor distT="0" distB="0" distL="114300" distR="114300" simplePos="0" relativeHeight="251708416" behindDoc="0" locked="1" layoutInCell="1" allowOverlap="1" wp14:anchorId="009A1EF1" wp14:editId="5734404E">
                          <wp:simplePos x="0" y="0"/>
                          <wp:positionH relativeFrom="column">
                            <wp:posOffset>-10795</wp:posOffset>
                          </wp:positionH>
                          <wp:positionV relativeFrom="paragraph">
                            <wp:posOffset>0</wp:posOffset>
                          </wp:positionV>
                          <wp:extent cx="0" cy="412920"/>
                          <wp:effectExtent l="0" t="0" r="38100" b="25400"/>
                          <wp:wrapNone/>
                          <wp:docPr id="25" name="Gerader Verbinder 25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0" cy="412920"/>
                                  </a:xfrm>
                                  <a:prstGeom prst="line">
                                    <a:avLst/>
                                  </a:prstGeom>
                                  <a:ln w="8255"/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a:graphicData>
                          </a:graphic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line w14:anchorId="4001E8E1" id="Gerader Verbinder 25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85pt,0" to="-.8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" strokecolor="#a9bf00 [3204]" strokeweight=".65pt">
                          <v:stroke joinstyle="miter"/>
                          <w10:anchorlock/>
                        </v:line>
                      </w:pict>
                    </mc:Fallback>
                  </mc:AlternateContent>
                </w:r>
              </w:p>
            </w:tc>
            <w:tc>
              <w:tcPr>
                <w:tcW w:w="0" w:type="auto"/>
                <w:noWrap/>
                <w:vAlign w:val="bottom"/>
              </w:tcPr>
              <w:p w14:paraId="176BD8EE" w14:textId="77777777" w:rsidR="00DB0702" w:rsidRPr="00753360" w:rsidRDefault="00DB0702" w:rsidP="008B7E5A">
                <w:pPr>
                  <w:pStyle w:val="99Firmierung"/>
                  <w:rPr>
                    <w:lang w:val="de-CH"/>
                  </w:rPr>
                </w:pPr>
                <w:proofErr w:type="gramStart"/>
                <w:r w:rsidRPr="00753360">
                  <w:rPr>
                    <w:lang w:val="en-US"/>
                  </w:rPr>
                  <w:t>MwSt.-</w:t>
                </w:r>
                <w:proofErr w:type="gramEnd"/>
                <w:r w:rsidRPr="00753360">
                  <w:rPr>
                    <w:lang w:val="en-US"/>
                  </w:rPr>
                  <w:t>Nr.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en-US"/>
                  </w:rPr>
                  <w:t>/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en-US"/>
                  </w:rPr>
                  <w:t>Part.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en-US"/>
                  </w:rPr>
                  <w:t>IVA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en-US"/>
                  </w:rPr>
                  <w:t>/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en-US"/>
                  </w:rPr>
                  <w:t>VAT.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en-US"/>
                  </w:rPr>
                  <w:t>No.</w:t>
                </w:r>
                <w:r w:rsidRPr="0007047E">
                  <w:rPr>
                    <w:lang w:val="en-GB"/>
                  </w:rPr>
                  <w:t> </w:t>
                </w:r>
                <w:r w:rsidRPr="00753360">
                  <w:rPr>
                    <w:lang w:val="de-CH"/>
                  </w:rPr>
                  <w:t>IT</w:t>
                </w:r>
                <w:r w:rsidRPr="00895A47">
                  <w:t> </w:t>
                </w:r>
                <w:r w:rsidRPr="00753360">
                  <w:rPr>
                    <w:lang w:val="de-CH"/>
                  </w:rPr>
                  <w:t>02521490215</w:t>
                </w:r>
              </w:p>
              <w:p w14:paraId="1F6DEF7D" w14:textId="77777777" w:rsidR="00DB0702" w:rsidRPr="00753360" w:rsidRDefault="00DB0702" w:rsidP="008B7E5A">
                <w:pPr>
                  <w:pStyle w:val="99Firmierung"/>
                  <w:rPr>
                    <w:lang w:val="de-CH"/>
                  </w:rPr>
                </w:pPr>
                <w:r>
                  <w:t>Steuer-</w:t>
                </w:r>
                <w:r w:rsidRPr="0007047E">
                  <w:t> </w:t>
                </w:r>
                <w:r>
                  <w:t>und</w:t>
                </w:r>
                <w:r w:rsidRPr="0007047E">
                  <w:t> </w:t>
                </w:r>
                <w:proofErr w:type="spellStart"/>
                <w:r>
                  <w:t>Eintragungsnr</w:t>
                </w:r>
                <w:proofErr w:type="spellEnd"/>
                <w:r>
                  <w:t>.</w:t>
                </w:r>
                <w:r w:rsidRPr="0007047E">
                  <w:t> </w:t>
                </w:r>
                <w:r w:rsidRPr="00753360">
                  <w:rPr>
                    <w:lang w:val="de-CH"/>
                  </w:rPr>
                  <w:t>HK</w:t>
                </w:r>
              </w:p>
              <w:p w14:paraId="57895DC2" w14:textId="77777777" w:rsidR="00DB0702" w:rsidRPr="00753360" w:rsidRDefault="00DB0702" w:rsidP="008B7E5A">
                <w:pPr>
                  <w:pStyle w:val="99Firmierung"/>
                  <w:rPr>
                    <w:lang w:val="de-CH"/>
                  </w:rPr>
                </w:pPr>
                <w:r w:rsidRPr="00753360">
                  <w:rPr>
                    <w:lang w:val="de-CH"/>
                  </w:rPr>
                  <w:t>Cod.</w:t>
                </w:r>
                <w:r w:rsidRPr="0007047E">
                  <w:t> </w:t>
                </w:r>
                <w:r w:rsidRPr="00753360">
                  <w:rPr>
                    <w:lang w:val="de-CH"/>
                  </w:rPr>
                  <w:t>Fisc.</w:t>
                </w:r>
                <w:r w:rsidRPr="0007047E">
                  <w:t> </w:t>
                </w:r>
                <w:r w:rsidRPr="00753360">
                  <w:rPr>
                    <w:lang w:val="de-CH"/>
                  </w:rPr>
                  <w:t>e</w:t>
                </w:r>
                <w:r w:rsidRPr="0007047E">
                  <w:t> </w:t>
                </w:r>
                <w:r w:rsidRPr="00753360">
                  <w:rPr>
                    <w:lang w:val="de-CH"/>
                  </w:rPr>
                  <w:t>n.</w:t>
                </w:r>
                <w:r w:rsidRPr="0007047E">
                  <w:t> </w:t>
                </w:r>
                <w:proofErr w:type="spellStart"/>
                <w:r w:rsidRPr="00753360">
                  <w:rPr>
                    <w:lang w:val="de-CH"/>
                  </w:rPr>
                  <w:t>iscrizione</w:t>
                </w:r>
                <w:proofErr w:type="spellEnd"/>
                <w:r w:rsidRPr="0007047E">
                  <w:t> </w:t>
                </w:r>
                <w:r w:rsidRPr="00753360">
                  <w:rPr>
                    <w:lang w:val="de-CH"/>
                  </w:rPr>
                  <w:t>CCIAA</w:t>
                </w:r>
              </w:p>
              <w:p w14:paraId="4BDEC307" w14:textId="77777777" w:rsidR="00DB0702" w:rsidRPr="00753360" w:rsidRDefault="00DB0702" w:rsidP="008B7E5A">
                <w:pPr>
                  <w:pStyle w:val="99Firmierung"/>
                  <w:rPr>
                    <w:lang w:val="en-US"/>
                  </w:rPr>
                </w:pPr>
                <w:r w:rsidRPr="00711328">
                  <w:rPr>
                    <w:lang w:val="en-GB"/>
                  </w:rPr>
                  <w:t>Tax</w:t>
                </w:r>
                <w:r w:rsidRPr="0007047E">
                  <w:rPr>
                    <w:lang w:val="en-GB"/>
                  </w:rPr>
                  <w:t> </w:t>
                </w:r>
                <w:r w:rsidRPr="00711328">
                  <w:rPr>
                    <w:lang w:val="en-GB"/>
                  </w:rPr>
                  <w:t>and</w:t>
                </w:r>
                <w:r w:rsidRPr="0007047E">
                  <w:rPr>
                    <w:lang w:val="en-GB"/>
                  </w:rPr>
                  <w:t> </w:t>
                </w:r>
                <w:r w:rsidRPr="00711328">
                  <w:rPr>
                    <w:lang w:val="en-GB"/>
                  </w:rPr>
                  <w:t>CoC</w:t>
                </w:r>
                <w:r w:rsidRPr="0007047E">
                  <w:rPr>
                    <w:lang w:val="en-GB"/>
                  </w:rPr>
                  <w:t> </w:t>
                </w:r>
                <w:r w:rsidRPr="00711328">
                  <w:rPr>
                    <w:lang w:val="en-GB"/>
                  </w:rPr>
                  <w:t>registration</w:t>
                </w:r>
                <w:r w:rsidRPr="0007047E">
                  <w:rPr>
                    <w:lang w:val="en-GB"/>
                  </w:rPr>
                  <w:t> </w:t>
                </w:r>
                <w:r w:rsidRPr="00711328">
                  <w:rPr>
                    <w:lang w:val="en-GB"/>
                  </w:rPr>
                  <w:t>No.</w:t>
                </w:r>
                <w:r w:rsidRPr="0007047E">
                  <w:rPr>
                    <w:lang w:val="en-GB"/>
                  </w:rPr>
                  <w:t> </w:t>
                </w:r>
                <w:r w:rsidRPr="0042503C">
                  <w:rPr>
                    <w:lang w:val="en-US"/>
                  </w:rPr>
                  <w:t>02521490215</w:t>
                </w:r>
              </w:p>
            </w:tc>
          </w:tr>
        </w:tbl>
        <w:p w14:paraId="04526878" w14:textId="77777777" w:rsidR="00753360" w:rsidRDefault="00753360" w:rsidP="008B7E5A">
          <w:pPr>
            <w:pStyle w:val="Footer"/>
            <w:rPr>
              <w:lang w:val="en-US"/>
            </w:rPr>
          </w:pPr>
        </w:p>
      </w:tc>
    </w:tr>
  </w:tbl>
  <w:p w14:paraId="53B3E15A" w14:textId="77777777" w:rsidR="00666C30" w:rsidRDefault="00666C30" w:rsidP="008B7E5A">
    <w:pPr>
      <w:pStyle w:val="Footer"/>
      <w:spacing w:line="14" w:lineRule="exac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F9361" w14:textId="77777777" w:rsidR="00C420AF" w:rsidRDefault="00C420AF" w:rsidP="0072007A">
      <w:pPr>
        <w:pStyle w:val="NoSpacing"/>
      </w:pPr>
    </w:p>
  </w:footnote>
  <w:footnote w:type="continuationSeparator" w:id="0">
    <w:p w14:paraId="18CE5C53" w14:textId="77777777" w:rsidR="00C420AF" w:rsidRDefault="00C420AF" w:rsidP="0072007A">
      <w:pPr>
        <w:pStyle w:val="NoSpacing"/>
      </w:pPr>
    </w:p>
  </w:footnote>
  <w:footnote w:type="continuationNotice" w:id="1">
    <w:p w14:paraId="28874CD9" w14:textId="77777777" w:rsidR="00C420AF" w:rsidRDefault="00C420AF" w:rsidP="0072007A">
      <w:pPr>
        <w:pStyle w:val="NoSpacin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CellMar>
        <w:top w:w="51" w:type="dxa"/>
        <w:bottom w:w="62" w:type="dxa"/>
      </w:tblCellMar>
      <w:tblLook w:val="04A0" w:firstRow="1" w:lastRow="0" w:firstColumn="1" w:lastColumn="0" w:noHBand="0" w:noVBand="1"/>
    </w:tblPr>
    <w:tblGrid>
      <w:gridCol w:w="686"/>
      <w:gridCol w:w="176"/>
      <w:gridCol w:w="7075"/>
    </w:tblGrid>
    <w:tr w:rsidR="00F91ED5" w:rsidRPr="00A02906" w14:paraId="1354D39F" w14:textId="77777777" w:rsidTr="00ED5791">
      <w:trPr>
        <w:cantSplit/>
        <w:trHeight w:hRule="exact" w:val="454"/>
      </w:trPr>
      <w:tc>
        <w:tcPr>
          <w:tcW w:w="686" w:type="dxa"/>
          <w:tcBorders>
            <w:right w:val="single" w:sz="4" w:space="0" w:color="758592" w:themeColor="accent2"/>
          </w:tcBorders>
          <w:vAlign w:val="center"/>
        </w:tcPr>
        <w:p w14:paraId="5B790B46" w14:textId="77777777" w:rsidR="00F91ED5" w:rsidRDefault="00F91ED5" w:rsidP="00F91ED5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714560" behindDoc="0" locked="1" layoutInCell="1" allowOverlap="1" wp14:anchorId="7279CD07" wp14:editId="45BB7FFA">
                <wp:simplePos x="0" y="0"/>
                <wp:positionH relativeFrom="page">
                  <wp:posOffset>-10795</wp:posOffset>
                </wp:positionH>
                <wp:positionV relativeFrom="paragraph">
                  <wp:posOffset>-14605</wp:posOffset>
                </wp:positionV>
                <wp:extent cx="324000" cy="167760"/>
                <wp:effectExtent l="0" t="0" r="0" b="3810"/>
                <wp:wrapNone/>
                <wp:docPr id="20" name="Grafik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 1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000" cy="167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76" w:type="dxa"/>
          <w:tcBorders>
            <w:left w:val="single" w:sz="4" w:space="0" w:color="758592" w:themeColor="accent2"/>
          </w:tcBorders>
          <w:vAlign w:val="center"/>
        </w:tcPr>
        <w:p w14:paraId="4DB26029" w14:textId="77777777" w:rsidR="00F91ED5" w:rsidRDefault="00F91ED5" w:rsidP="00F91ED5">
          <w:pPr>
            <w:pStyle w:val="Header"/>
          </w:pPr>
        </w:p>
      </w:tc>
      <w:sdt>
        <w:sdtPr>
          <w:rPr>
            <w:lang w:val="it-IT"/>
          </w:rPr>
          <w:alias w:val="Dateieigenschaft «Titel»"/>
          <w:tag w:val="Dateieigenschaft «Titel»"/>
          <w:id w:val="1071931990"/>
          <w:placeholder>
            <w:docPart w:val="D3019E07F45246B2B59CE4ABFB89262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tc>
            <w:tcPr>
              <w:tcW w:w="0" w:type="auto"/>
              <w:vAlign w:val="center"/>
            </w:tcPr>
            <w:p w14:paraId="4F1FD5AB" w14:textId="7DF83F89" w:rsidR="00F91ED5" w:rsidRPr="00A02906" w:rsidRDefault="00A02906" w:rsidP="00A96A55">
              <w:pPr>
                <w:pStyle w:val="Header"/>
                <w:rPr>
                  <w:lang w:val="it-IT"/>
                </w:rPr>
              </w:pPr>
              <w:r w:rsidRPr="00A02906">
                <w:rPr>
                  <w:lang w:val="it-IT"/>
                </w:rPr>
                <w:t>Domanda di ammissione alla procedura di selezione per la nomina della Direttrice o del Direttore di IDM Südtirol – Alto Adige</w:t>
              </w:r>
            </w:p>
          </w:tc>
        </w:sdtContent>
      </w:sdt>
    </w:tr>
  </w:tbl>
  <w:tbl>
    <w:tblPr>
      <w:tblStyle w:val="TableGrid"/>
      <w:tblpPr w:vertAnchor="page" w:horzAnchor="page" w:tblpX="10320" w:tblpY="982"/>
      <w:tblW w:w="1588" w:type="dxa"/>
      <w:tblLayout w:type="fixed"/>
      <w:tblCellMar>
        <w:top w:w="51" w:type="dxa"/>
        <w:bottom w:w="62" w:type="dxa"/>
        <w:right w:w="794" w:type="dxa"/>
      </w:tblCellMar>
      <w:tblLook w:val="04A0" w:firstRow="1" w:lastRow="0" w:firstColumn="1" w:lastColumn="0" w:noHBand="0" w:noVBand="1"/>
    </w:tblPr>
    <w:tblGrid>
      <w:gridCol w:w="1588"/>
    </w:tblGrid>
    <w:tr w:rsidR="00F91ED5" w14:paraId="1DB18CBD" w14:textId="77777777" w:rsidTr="00ED5791">
      <w:trPr>
        <w:cantSplit/>
        <w:trHeight w:hRule="exact" w:val="454"/>
      </w:trPr>
      <w:tc>
        <w:tcPr>
          <w:tcW w:w="5000" w:type="pct"/>
          <w:vAlign w:val="center"/>
        </w:tcPr>
        <w:p w14:paraId="38472DB7" w14:textId="77777777" w:rsidR="00F91ED5" w:rsidRDefault="00F91ED5" w:rsidP="00F91ED5">
          <w:pPr>
            <w:pStyle w:val="Head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>/</w:t>
          </w:r>
          <w:fldSimple w:instr=" NUMPAGES  \* Arabic  \* MERGEFORMAT ">
            <w:r>
              <w:t>3</w:t>
            </w:r>
          </w:fldSimple>
        </w:p>
      </w:tc>
    </w:tr>
  </w:tbl>
  <w:p w14:paraId="3F70FE89" w14:textId="77777777" w:rsidR="00F91ED5" w:rsidRPr="00666C30" w:rsidRDefault="00F91ED5" w:rsidP="008B7E5A">
    <w:pPr>
      <w:pStyle w:val="Header"/>
      <w:spacing w:line="14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CellMar>
        <w:top w:w="51" w:type="dxa"/>
        <w:bottom w:w="62" w:type="dxa"/>
      </w:tblCellMar>
      <w:tblLook w:val="04A0" w:firstRow="1" w:lastRow="0" w:firstColumn="1" w:lastColumn="0" w:noHBand="0" w:noVBand="1"/>
    </w:tblPr>
    <w:tblGrid>
      <w:gridCol w:w="686"/>
      <w:gridCol w:w="176"/>
      <w:gridCol w:w="7075"/>
    </w:tblGrid>
    <w:tr w:rsidR="00435FB0" w:rsidRPr="00A02906" w14:paraId="451E10F3" w14:textId="77777777" w:rsidTr="001C05B4">
      <w:trPr>
        <w:cantSplit/>
        <w:trHeight w:hRule="exact" w:val="454"/>
      </w:trPr>
      <w:tc>
        <w:tcPr>
          <w:tcW w:w="686" w:type="dxa"/>
          <w:tcBorders>
            <w:right w:val="single" w:sz="4" w:space="0" w:color="758592" w:themeColor="accent2"/>
          </w:tcBorders>
          <w:vAlign w:val="center"/>
        </w:tcPr>
        <w:p w14:paraId="25C5B5EB" w14:textId="77777777" w:rsidR="00435FB0" w:rsidRDefault="00435FB0" w:rsidP="00B12C70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703296" behindDoc="0" locked="1" layoutInCell="1" allowOverlap="1" wp14:anchorId="0D62966B" wp14:editId="12991DE5">
                <wp:simplePos x="0" y="0"/>
                <wp:positionH relativeFrom="page">
                  <wp:posOffset>-10795</wp:posOffset>
                </wp:positionH>
                <wp:positionV relativeFrom="paragraph">
                  <wp:posOffset>-14605</wp:posOffset>
                </wp:positionV>
                <wp:extent cx="324000" cy="167760"/>
                <wp:effectExtent l="0" t="0" r="0" b="381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 1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000" cy="167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76" w:type="dxa"/>
          <w:tcBorders>
            <w:left w:val="single" w:sz="4" w:space="0" w:color="758592" w:themeColor="accent2"/>
          </w:tcBorders>
          <w:vAlign w:val="center"/>
        </w:tcPr>
        <w:p w14:paraId="2CE0BB22" w14:textId="77777777" w:rsidR="00435FB0" w:rsidRDefault="00435FB0" w:rsidP="00B12C70">
          <w:pPr>
            <w:pStyle w:val="Header"/>
          </w:pPr>
        </w:p>
      </w:tc>
      <w:sdt>
        <w:sdtPr>
          <w:rPr>
            <w:lang w:val="it-IT"/>
          </w:rPr>
          <w:alias w:val="Dateieigenschaft «Titel»"/>
          <w:tag w:val="Dateieigenschaft «Titel»"/>
          <w:id w:val="-1339686766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Content>
          <w:tc>
            <w:tcPr>
              <w:tcW w:w="0" w:type="auto"/>
              <w:vAlign w:val="center"/>
            </w:tcPr>
            <w:p w14:paraId="4477DB1F" w14:textId="58C2F883" w:rsidR="00B12C70" w:rsidRPr="00A02906" w:rsidRDefault="00A02906" w:rsidP="00B12C70">
              <w:pPr>
                <w:pStyle w:val="Header"/>
                <w:rPr>
                  <w:lang w:val="it-IT"/>
                </w:rPr>
              </w:pPr>
              <w:r>
                <w:rPr>
                  <w:lang w:val="it-IT"/>
                </w:rPr>
                <w:t>D</w:t>
              </w:r>
              <w:r w:rsidRPr="00A02906">
                <w:rPr>
                  <w:lang w:val="it-IT"/>
                </w:rPr>
                <w:t>omanda di ammissione alla procedura di selezione per la nomina della Direttrice o del Direttore di IDM Südtirol – Alto Adige</w:t>
              </w:r>
            </w:p>
          </w:tc>
        </w:sdtContent>
      </w:sdt>
    </w:tr>
  </w:tbl>
  <w:tbl>
    <w:tblPr>
      <w:tblStyle w:val="TableGrid"/>
      <w:tblpPr w:vertAnchor="page" w:horzAnchor="page" w:tblpX="10320" w:tblpY="982"/>
      <w:tblW w:w="1588" w:type="dxa"/>
      <w:tblLayout w:type="fixed"/>
      <w:tblCellMar>
        <w:top w:w="51" w:type="dxa"/>
        <w:bottom w:w="62" w:type="dxa"/>
        <w:right w:w="794" w:type="dxa"/>
      </w:tblCellMar>
      <w:tblLook w:val="04A0" w:firstRow="1" w:lastRow="0" w:firstColumn="1" w:lastColumn="0" w:noHBand="0" w:noVBand="1"/>
    </w:tblPr>
    <w:tblGrid>
      <w:gridCol w:w="1588"/>
    </w:tblGrid>
    <w:tr w:rsidR="001C05B4" w14:paraId="30B08922" w14:textId="77777777" w:rsidTr="0042503C">
      <w:trPr>
        <w:cantSplit/>
        <w:trHeight w:hRule="exact" w:val="454"/>
      </w:trPr>
      <w:tc>
        <w:tcPr>
          <w:tcW w:w="5000" w:type="pct"/>
          <w:vAlign w:val="center"/>
        </w:tcPr>
        <w:p w14:paraId="2D7D0834" w14:textId="77777777" w:rsidR="001C05B4" w:rsidRDefault="0042503C" w:rsidP="0042503C">
          <w:pPr>
            <w:pStyle w:val="Head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/</w:t>
          </w:r>
          <w:fldSimple w:instr=" NUMPAGES  \* Arabic  \* MERGEFORMAT ">
            <w:r>
              <w:rPr>
                <w:noProof/>
              </w:rPr>
              <w:t>2</w:t>
            </w:r>
          </w:fldSimple>
        </w:p>
      </w:tc>
    </w:tr>
  </w:tbl>
  <w:p w14:paraId="7F89B9CF" w14:textId="77777777" w:rsidR="00050200" w:rsidRPr="00666C30" w:rsidRDefault="00050200" w:rsidP="008B7E5A">
    <w:pPr>
      <w:pStyle w:val="Header"/>
      <w:spacing w:line="14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40998" w14:textId="77777777" w:rsidR="001D40BE" w:rsidRDefault="000D7773" w:rsidP="00B12C70">
    <w:pPr>
      <w:pStyle w:val="Header"/>
    </w:pPr>
    <w:r>
      <w:rPr>
        <w:noProof/>
      </w:rPr>
      <w:drawing>
        <wp:anchor distT="0" distB="0" distL="114300" distR="114300" simplePos="0" relativeHeight="251709440" behindDoc="0" locked="1" layoutInCell="1" allowOverlap="1" wp14:anchorId="75840F4E" wp14:editId="54FA2289">
          <wp:simplePos x="0" y="0"/>
          <wp:positionH relativeFrom="page">
            <wp:posOffset>6291580</wp:posOffset>
          </wp:positionH>
          <wp:positionV relativeFrom="page">
            <wp:posOffset>702945</wp:posOffset>
          </wp:positionV>
          <wp:extent cx="549360" cy="431280"/>
          <wp:effectExtent l="0" t="0" r="3175" b="6985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9360" cy="431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55CD">
      <w:rPr>
        <w:noProof/>
      </w:rPr>
      <mc:AlternateContent>
        <mc:Choice Requires="wps">
          <w:drawing>
            <wp:anchor distT="0" distB="0" distL="114300" distR="114300" simplePos="0" relativeHeight="251682816" behindDoc="0" locked="1" layoutInCell="1" allowOverlap="1" wp14:anchorId="75474F81" wp14:editId="7F89C712">
              <wp:simplePos x="0" y="0"/>
              <wp:positionH relativeFrom="page">
                <wp:posOffset>6426835</wp:posOffset>
              </wp:positionH>
              <wp:positionV relativeFrom="page">
                <wp:posOffset>3564255</wp:posOffset>
              </wp:positionV>
              <wp:extent cx="413280" cy="0"/>
              <wp:effectExtent l="0" t="0" r="0" b="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13280" cy="0"/>
                      </a:xfrm>
                      <a:prstGeom prst="line">
                        <a:avLst/>
                      </a:prstGeom>
                      <a:ln w="8255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80F787" id="Gerader Verbinder 1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06.05pt,280.65pt" to="538.6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" strokecolor="#a9bf00 [3204]" strokeweight=".65pt">
              <v:stroke joinstyle="miter"/>
              <w10:wrap anchorx="page" anchory="page"/>
              <w10:anchorlock/>
            </v:line>
          </w:pict>
        </mc:Fallback>
      </mc:AlternateContent>
    </w:r>
    <w:r w:rsidR="00043C3C">
      <w:rPr>
        <w:noProof/>
      </w:rPr>
      <w:drawing>
        <wp:anchor distT="0" distB="0" distL="114300" distR="114300" simplePos="0" relativeHeight="251692032" behindDoc="0" locked="1" layoutInCell="1" allowOverlap="1" wp14:anchorId="0AD6086B" wp14:editId="7ADD11C0">
          <wp:simplePos x="0" y="0"/>
          <wp:positionH relativeFrom="page">
            <wp:posOffset>692785</wp:posOffset>
          </wp:positionH>
          <wp:positionV relativeFrom="page">
            <wp:posOffset>633730</wp:posOffset>
          </wp:positionV>
          <wp:extent cx="1620000" cy="454680"/>
          <wp:effectExtent l="0" t="0" r="0" b="2540"/>
          <wp:wrapNone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45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4ED9"/>
    <w:multiLevelType w:val="multilevel"/>
    <w:tmpl w:val="7B2CD2A6"/>
    <w:numStyleLink w:val="IDMListNumbers"/>
  </w:abstractNum>
  <w:abstractNum w:abstractNumId="1" w15:restartNumberingAfterBreak="0">
    <w:nsid w:val="13EE4C3C"/>
    <w:multiLevelType w:val="multilevel"/>
    <w:tmpl w:val="6BCE1B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26C57"/>
    <w:multiLevelType w:val="multilevel"/>
    <w:tmpl w:val="8988A414"/>
    <w:styleLink w:val="IDMListBullet"/>
    <w:lvl w:ilvl="0">
      <w:start w:val="1"/>
      <w:numFmt w:val="none"/>
      <w:pStyle w:val="41ListBullet"/>
      <w:lvlText w:val="›"/>
      <w:lvlJc w:val="left"/>
      <w:pPr>
        <w:tabs>
          <w:tab w:val="num" w:pos="397"/>
        </w:tabs>
        <w:ind w:left="397" w:hanging="198"/>
      </w:pPr>
      <w:rPr>
        <w:rFonts w:asciiTheme="majorHAnsi" w:hAnsiTheme="majorHAnsi" w:hint="default"/>
      </w:rPr>
    </w:lvl>
    <w:lvl w:ilvl="1">
      <w:start w:val="1"/>
      <w:numFmt w:val="none"/>
      <w:pStyle w:val="41ListBullet2Unterpunkte"/>
      <w:lvlText w:val="›"/>
      <w:lvlJc w:val="left"/>
      <w:pPr>
        <w:tabs>
          <w:tab w:val="num" w:pos="595"/>
        </w:tabs>
        <w:ind w:left="596" w:hanging="198"/>
      </w:pPr>
      <w:rPr>
        <w:rFonts w:asciiTheme="majorHAnsi" w:hAnsiTheme="majorHAnsi" w:hint="default"/>
      </w:rPr>
    </w:lvl>
    <w:lvl w:ilvl="2">
      <w:start w:val="1"/>
      <w:numFmt w:val="none"/>
      <w:pStyle w:val="41ListBullet3Unterpunkte"/>
      <w:lvlText w:val="›"/>
      <w:lvlJc w:val="left"/>
      <w:pPr>
        <w:tabs>
          <w:tab w:val="num" w:pos="794"/>
        </w:tabs>
        <w:ind w:left="795" w:hanging="198"/>
      </w:pPr>
      <w:rPr>
        <w:rFonts w:asciiTheme="majorHAnsi" w:hAnsiTheme="majorHAnsi" w:hint="default"/>
      </w:rPr>
    </w:lvl>
    <w:lvl w:ilvl="3">
      <w:start w:val="1"/>
      <w:numFmt w:val="none"/>
      <w:pStyle w:val="41ListBullet4Unterpunkte"/>
      <w:lvlText w:val="›"/>
      <w:lvlJc w:val="left"/>
      <w:pPr>
        <w:tabs>
          <w:tab w:val="num" w:pos="992"/>
        </w:tabs>
        <w:ind w:left="994" w:hanging="198"/>
      </w:pPr>
      <w:rPr>
        <w:rFonts w:asciiTheme="majorHAnsi" w:hAnsiTheme="majorHAnsi" w:hint="default"/>
      </w:rPr>
    </w:lvl>
    <w:lvl w:ilvl="4">
      <w:start w:val="1"/>
      <w:numFmt w:val="none"/>
      <w:pStyle w:val="41ListBullet5Unterpunkte"/>
      <w:lvlText w:val="›"/>
      <w:lvlJc w:val="left"/>
      <w:pPr>
        <w:tabs>
          <w:tab w:val="num" w:pos="1191"/>
        </w:tabs>
        <w:ind w:left="1193" w:hanging="198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17FF489D"/>
    <w:multiLevelType w:val="multilevel"/>
    <w:tmpl w:val="7B2CD2A6"/>
    <w:numStyleLink w:val="IDMListNumbers"/>
  </w:abstractNum>
  <w:abstractNum w:abstractNumId="4" w15:restartNumberingAfterBreak="0">
    <w:nsid w:val="18FD44B1"/>
    <w:multiLevelType w:val="multilevel"/>
    <w:tmpl w:val="B72454C4"/>
    <w:numStyleLink w:val="IDMListNumbersohneAbstand"/>
  </w:abstractNum>
  <w:abstractNum w:abstractNumId="5" w15:restartNumberingAfterBreak="0">
    <w:nsid w:val="1ACE13C0"/>
    <w:multiLevelType w:val="multilevel"/>
    <w:tmpl w:val="7B2CD2A6"/>
    <w:styleLink w:val="IDMListNumbers"/>
    <w:lvl w:ilvl="0">
      <w:start w:val="1"/>
      <w:numFmt w:val="decimal"/>
      <w:pStyle w:val="42ListNumbers"/>
      <w:lvlText w:val="%1."/>
      <w:lvlJc w:val="left"/>
      <w:pPr>
        <w:tabs>
          <w:tab w:val="num" w:pos="595"/>
        </w:tabs>
        <w:ind w:left="595" w:hanging="396"/>
      </w:pPr>
      <w:rPr>
        <w:rFonts w:asciiTheme="majorHAnsi" w:hAnsiTheme="majorHAnsi" w:hint="default"/>
      </w:rPr>
    </w:lvl>
    <w:lvl w:ilvl="1">
      <w:start w:val="1"/>
      <w:numFmt w:val="lowerLetter"/>
      <w:pStyle w:val="42aListNumbersUnterpunkte"/>
      <w:lvlText w:val="%2."/>
      <w:lvlJc w:val="left"/>
      <w:pPr>
        <w:tabs>
          <w:tab w:val="num" w:pos="992"/>
        </w:tabs>
        <w:ind w:left="992" w:hanging="397"/>
      </w:pPr>
      <w:rPr>
        <w:rFonts w:asciiTheme="majorHAnsi" w:hAnsiTheme="majorHAnsi" w:hint="default"/>
      </w:rPr>
    </w:lvl>
    <w:lvl w:ilvl="2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95"/>
        </w:tabs>
        <w:ind w:left="0" w:firstLine="0"/>
      </w:pPr>
      <w:rPr>
        <w:rFonts w:hint="default"/>
      </w:rPr>
    </w:lvl>
  </w:abstractNum>
  <w:abstractNum w:abstractNumId="6" w15:restartNumberingAfterBreak="0">
    <w:nsid w:val="2A1E0A7B"/>
    <w:multiLevelType w:val="multilevel"/>
    <w:tmpl w:val="B72454C4"/>
    <w:styleLink w:val="IDMListNumbersohneAbstand"/>
    <w:lvl w:ilvl="0">
      <w:start w:val="1"/>
      <w:numFmt w:val="decimal"/>
      <w:pStyle w:val="421ListNumbersohneAbstand"/>
      <w:lvlText w:val="%1."/>
      <w:lvlJc w:val="left"/>
      <w:pPr>
        <w:tabs>
          <w:tab w:val="num" w:pos="595"/>
        </w:tabs>
        <w:ind w:left="595" w:hanging="396"/>
      </w:pPr>
      <w:rPr>
        <w:rFonts w:asciiTheme="majorHAnsi" w:hAnsiTheme="majorHAnsi" w:hint="default"/>
      </w:rPr>
    </w:lvl>
    <w:lvl w:ilvl="1">
      <w:start w:val="1"/>
      <w:numFmt w:val="lowerLetter"/>
      <w:pStyle w:val="421aListNumbersUnterpunkteohneAbstand"/>
      <w:lvlText w:val="%2."/>
      <w:lvlJc w:val="left"/>
      <w:pPr>
        <w:tabs>
          <w:tab w:val="num" w:pos="992"/>
        </w:tabs>
        <w:ind w:left="992" w:hanging="397"/>
      </w:pPr>
      <w:rPr>
        <w:rFonts w:asciiTheme="majorHAnsi" w:hAnsiTheme="majorHAnsi"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DD90C23"/>
    <w:multiLevelType w:val="multilevel"/>
    <w:tmpl w:val="BCB8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49640E"/>
    <w:multiLevelType w:val="multilevel"/>
    <w:tmpl w:val="7824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743D2A"/>
    <w:multiLevelType w:val="hybridMultilevel"/>
    <w:tmpl w:val="46082D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B5D17"/>
    <w:multiLevelType w:val="multilevel"/>
    <w:tmpl w:val="8988A414"/>
    <w:numStyleLink w:val="IDMListBullet"/>
  </w:abstractNum>
  <w:abstractNum w:abstractNumId="11" w15:restartNumberingAfterBreak="0">
    <w:nsid w:val="49935FC2"/>
    <w:multiLevelType w:val="multilevel"/>
    <w:tmpl w:val="B72454C4"/>
    <w:numStyleLink w:val="IDMListNumbersohneAbstand"/>
  </w:abstractNum>
  <w:abstractNum w:abstractNumId="12" w15:restartNumberingAfterBreak="0">
    <w:nsid w:val="4FDF5DF9"/>
    <w:multiLevelType w:val="multilevel"/>
    <w:tmpl w:val="7B2CD2A6"/>
    <w:numStyleLink w:val="IDMListNumbers"/>
  </w:abstractNum>
  <w:abstractNum w:abstractNumId="13" w15:restartNumberingAfterBreak="0">
    <w:nsid w:val="59247DFB"/>
    <w:multiLevelType w:val="multilevel"/>
    <w:tmpl w:val="7B2CD2A6"/>
    <w:numStyleLink w:val="IDMListNumbers"/>
  </w:abstractNum>
  <w:abstractNum w:abstractNumId="14" w15:restartNumberingAfterBreak="0">
    <w:nsid w:val="5CD11920"/>
    <w:multiLevelType w:val="multilevel"/>
    <w:tmpl w:val="B72454C4"/>
    <w:numStyleLink w:val="IDMListNumbersohneAbstand"/>
  </w:abstractNum>
  <w:abstractNum w:abstractNumId="15" w15:restartNumberingAfterBreak="0">
    <w:nsid w:val="634D5E49"/>
    <w:multiLevelType w:val="multilevel"/>
    <w:tmpl w:val="B72454C4"/>
    <w:numStyleLink w:val="IDMListNumbersohneAbstand"/>
  </w:abstractNum>
  <w:abstractNum w:abstractNumId="16" w15:restartNumberingAfterBreak="0">
    <w:nsid w:val="69D974D5"/>
    <w:multiLevelType w:val="multilevel"/>
    <w:tmpl w:val="7B2CD2A6"/>
    <w:numStyleLink w:val="IDMListNumbers"/>
  </w:abstractNum>
  <w:abstractNum w:abstractNumId="17" w15:restartNumberingAfterBreak="0">
    <w:nsid w:val="762E1DA6"/>
    <w:multiLevelType w:val="multilevel"/>
    <w:tmpl w:val="B72454C4"/>
    <w:numStyleLink w:val="IDMListNumbersohneAbstand"/>
  </w:abstractNum>
  <w:num w:numId="1" w16cid:durableId="1021509904">
    <w:abstractNumId w:val="5"/>
  </w:num>
  <w:num w:numId="2" w16cid:durableId="9302344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1100061">
    <w:abstractNumId w:val="0"/>
  </w:num>
  <w:num w:numId="4" w16cid:durableId="1318923255">
    <w:abstractNumId w:val="12"/>
  </w:num>
  <w:num w:numId="5" w16cid:durableId="2144763237">
    <w:abstractNumId w:val="13"/>
  </w:num>
  <w:num w:numId="6" w16cid:durableId="1882671852">
    <w:abstractNumId w:val="6"/>
  </w:num>
  <w:num w:numId="7" w16cid:durableId="18531806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7298027">
    <w:abstractNumId w:val="16"/>
  </w:num>
  <w:num w:numId="9" w16cid:durableId="2071616289">
    <w:abstractNumId w:val="17"/>
  </w:num>
  <w:num w:numId="10" w16cid:durableId="5842631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8559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98834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01533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1876676">
    <w:abstractNumId w:val="14"/>
  </w:num>
  <w:num w:numId="15" w16cid:durableId="20062060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6311376">
    <w:abstractNumId w:val="2"/>
  </w:num>
  <w:num w:numId="17" w16cid:durableId="13662962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7962449">
    <w:abstractNumId w:val="10"/>
  </w:num>
  <w:num w:numId="19" w16cid:durableId="191608897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42557486">
    <w:abstractNumId w:val="3"/>
  </w:num>
  <w:num w:numId="21" w16cid:durableId="420028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62316144">
    <w:abstractNumId w:val="15"/>
  </w:num>
  <w:num w:numId="23" w16cid:durableId="6054253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02142623">
    <w:abstractNumId w:val="4"/>
  </w:num>
  <w:num w:numId="25" w16cid:durableId="14872839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3860293">
    <w:abstractNumId w:val="11"/>
  </w:num>
  <w:num w:numId="27" w16cid:durableId="12547842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69063774">
    <w:abstractNumId w:val="8"/>
  </w:num>
  <w:num w:numId="29" w16cid:durableId="1819882488">
    <w:abstractNumId w:val="7"/>
  </w:num>
  <w:num w:numId="30" w16cid:durableId="1458914706">
    <w:abstractNumId w:val="1"/>
  </w:num>
  <w:num w:numId="31" w16cid:durableId="16308959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QFSet/>
  <w:defaultTabStop w:val="708"/>
  <w:autoHyphenation/>
  <w:hyphenationZone w:val="425"/>
  <w:drawingGridHorizontalSpacing w:val="261"/>
  <w:drawingGridVerticalSpacing w:val="26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26"/>
    <w:rsid w:val="000225B5"/>
    <w:rsid w:val="0003382E"/>
    <w:rsid w:val="00043C3C"/>
    <w:rsid w:val="00045AAF"/>
    <w:rsid w:val="00050200"/>
    <w:rsid w:val="00063D8A"/>
    <w:rsid w:val="0007047E"/>
    <w:rsid w:val="00084E0B"/>
    <w:rsid w:val="00086DD8"/>
    <w:rsid w:val="000942D9"/>
    <w:rsid w:val="000D5DD7"/>
    <w:rsid w:val="000D7773"/>
    <w:rsid w:val="000E5D30"/>
    <w:rsid w:val="000F6071"/>
    <w:rsid w:val="001360A4"/>
    <w:rsid w:val="00144F74"/>
    <w:rsid w:val="00163BC0"/>
    <w:rsid w:val="0016483F"/>
    <w:rsid w:val="001A0533"/>
    <w:rsid w:val="001B1AEB"/>
    <w:rsid w:val="001C05B4"/>
    <w:rsid w:val="001D1D8B"/>
    <w:rsid w:val="001D40BE"/>
    <w:rsid w:val="001E188D"/>
    <w:rsid w:val="001E5A00"/>
    <w:rsid w:val="001F29EF"/>
    <w:rsid w:val="0021015E"/>
    <w:rsid w:val="00221ABE"/>
    <w:rsid w:val="00230428"/>
    <w:rsid w:val="0023216B"/>
    <w:rsid w:val="002420B4"/>
    <w:rsid w:val="00255B2E"/>
    <w:rsid w:val="00264F79"/>
    <w:rsid w:val="00265461"/>
    <w:rsid w:val="00270645"/>
    <w:rsid w:val="00286F5E"/>
    <w:rsid w:val="002D2D50"/>
    <w:rsid w:val="002E0DD5"/>
    <w:rsid w:val="002E5C2B"/>
    <w:rsid w:val="002F1BC8"/>
    <w:rsid w:val="003058D8"/>
    <w:rsid w:val="0031465A"/>
    <w:rsid w:val="0031516F"/>
    <w:rsid w:val="00317B0E"/>
    <w:rsid w:val="00343817"/>
    <w:rsid w:val="00352B9F"/>
    <w:rsid w:val="003566AA"/>
    <w:rsid w:val="00357B48"/>
    <w:rsid w:val="003648C3"/>
    <w:rsid w:val="003802C2"/>
    <w:rsid w:val="003803DF"/>
    <w:rsid w:val="003823AD"/>
    <w:rsid w:val="00383E80"/>
    <w:rsid w:val="003862A1"/>
    <w:rsid w:val="003A267D"/>
    <w:rsid w:val="003A386F"/>
    <w:rsid w:val="003B4CE7"/>
    <w:rsid w:val="00404145"/>
    <w:rsid w:val="004149F4"/>
    <w:rsid w:val="0042503C"/>
    <w:rsid w:val="00426D7B"/>
    <w:rsid w:val="00430208"/>
    <w:rsid w:val="00435CBC"/>
    <w:rsid w:val="00435FB0"/>
    <w:rsid w:val="0046070E"/>
    <w:rsid w:val="00483F3A"/>
    <w:rsid w:val="0049771D"/>
    <w:rsid w:val="004A4482"/>
    <w:rsid w:val="004E0E87"/>
    <w:rsid w:val="004E1753"/>
    <w:rsid w:val="00514A73"/>
    <w:rsid w:val="00515D6A"/>
    <w:rsid w:val="005255D5"/>
    <w:rsid w:val="00526F96"/>
    <w:rsid w:val="00537C35"/>
    <w:rsid w:val="0054428F"/>
    <w:rsid w:val="005522B7"/>
    <w:rsid w:val="0057139E"/>
    <w:rsid w:val="005A10EE"/>
    <w:rsid w:val="005A2A01"/>
    <w:rsid w:val="005A55CD"/>
    <w:rsid w:val="005D3DC1"/>
    <w:rsid w:val="005E14A7"/>
    <w:rsid w:val="00605AC9"/>
    <w:rsid w:val="00607D6A"/>
    <w:rsid w:val="00611CEF"/>
    <w:rsid w:val="006246E8"/>
    <w:rsid w:val="00625B23"/>
    <w:rsid w:val="00666C30"/>
    <w:rsid w:val="0067475E"/>
    <w:rsid w:val="0067770E"/>
    <w:rsid w:val="00693706"/>
    <w:rsid w:val="006B0525"/>
    <w:rsid w:val="006B060C"/>
    <w:rsid w:val="006B6721"/>
    <w:rsid w:val="006F2273"/>
    <w:rsid w:val="006F30B0"/>
    <w:rsid w:val="00701112"/>
    <w:rsid w:val="00711328"/>
    <w:rsid w:val="0072007A"/>
    <w:rsid w:val="00750D0B"/>
    <w:rsid w:val="00750DE2"/>
    <w:rsid w:val="00753360"/>
    <w:rsid w:val="00772899"/>
    <w:rsid w:val="00776045"/>
    <w:rsid w:val="00783081"/>
    <w:rsid w:val="007841B4"/>
    <w:rsid w:val="007A337C"/>
    <w:rsid w:val="007D5555"/>
    <w:rsid w:val="007E4AEC"/>
    <w:rsid w:val="007F4586"/>
    <w:rsid w:val="00823CEB"/>
    <w:rsid w:val="00842162"/>
    <w:rsid w:val="0085517B"/>
    <w:rsid w:val="00871F1B"/>
    <w:rsid w:val="00877E11"/>
    <w:rsid w:val="00882DAC"/>
    <w:rsid w:val="00887560"/>
    <w:rsid w:val="00895A47"/>
    <w:rsid w:val="00896951"/>
    <w:rsid w:val="008A5243"/>
    <w:rsid w:val="008B7E5A"/>
    <w:rsid w:val="008C1C88"/>
    <w:rsid w:val="008F4043"/>
    <w:rsid w:val="00901470"/>
    <w:rsid w:val="00907897"/>
    <w:rsid w:val="00917E77"/>
    <w:rsid w:val="00932360"/>
    <w:rsid w:val="00953001"/>
    <w:rsid w:val="00960B39"/>
    <w:rsid w:val="00980F49"/>
    <w:rsid w:val="0098375C"/>
    <w:rsid w:val="00994DF6"/>
    <w:rsid w:val="009A1280"/>
    <w:rsid w:val="009A7AB3"/>
    <w:rsid w:val="009B053B"/>
    <w:rsid w:val="009B1413"/>
    <w:rsid w:val="009B745E"/>
    <w:rsid w:val="009B7A06"/>
    <w:rsid w:val="009C58FC"/>
    <w:rsid w:val="009F03E5"/>
    <w:rsid w:val="009F1BC6"/>
    <w:rsid w:val="00A01470"/>
    <w:rsid w:val="00A02906"/>
    <w:rsid w:val="00A243D7"/>
    <w:rsid w:val="00A24502"/>
    <w:rsid w:val="00A54D66"/>
    <w:rsid w:val="00A7378C"/>
    <w:rsid w:val="00A75EA6"/>
    <w:rsid w:val="00A84AE3"/>
    <w:rsid w:val="00A96A55"/>
    <w:rsid w:val="00AB2C11"/>
    <w:rsid w:val="00AE29AC"/>
    <w:rsid w:val="00AE7E5C"/>
    <w:rsid w:val="00AF1FF9"/>
    <w:rsid w:val="00AF5568"/>
    <w:rsid w:val="00B12C70"/>
    <w:rsid w:val="00B23B44"/>
    <w:rsid w:val="00B31879"/>
    <w:rsid w:val="00B710BC"/>
    <w:rsid w:val="00B761C6"/>
    <w:rsid w:val="00B8295F"/>
    <w:rsid w:val="00B92101"/>
    <w:rsid w:val="00B93B60"/>
    <w:rsid w:val="00BC3B02"/>
    <w:rsid w:val="00BC5084"/>
    <w:rsid w:val="00BD3D3E"/>
    <w:rsid w:val="00BE6B86"/>
    <w:rsid w:val="00BF01F2"/>
    <w:rsid w:val="00BF3B57"/>
    <w:rsid w:val="00C02C45"/>
    <w:rsid w:val="00C07ECC"/>
    <w:rsid w:val="00C2238B"/>
    <w:rsid w:val="00C2603A"/>
    <w:rsid w:val="00C420AF"/>
    <w:rsid w:val="00C620B8"/>
    <w:rsid w:val="00C652E9"/>
    <w:rsid w:val="00C8246B"/>
    <w:rsid w:val="00C83324"/>
    <w:rsid w:val="00C90ECF"/>
    <w:rsid w:val="00CB48DF"/>
    <w:rsid w:val="00CC65A8"/>
    <w:rsid w:val="00CF7AE7"/>
    <w:rsid w:val="00D12C40"/>
    <w:rsid w:val="00D172E1"/>
    <w:rsid w:val="00D615D3"/>
    <w:rsid w:val="00D67D62"/>
    <w:rsid w:val="00D7163C"/>
    <w:rsid w:val="00DA6687"/>
    <w:rsid w:val="00DB0702"/>
    <w:rsid w:val="00DB428B"/>
    <w:rsid w:val="00DB75A4"/>
    <w:rsid w:val="00DD7F6F"/>
    <w:rsid w:val="00E00DD9"/>
    <w:rsid w:val="00E43510"/>
    <w:rsid w:val="00E45D65"/>
    <w:rsid w:val="00E46926"/>
    <w:rsid w:val="00E565B8"/>
    <w:rsid w:val="00E607BB"/>
    <w:rsid w:val="00E875BF"/>
    <w:rsid w:val="00EB4362"/>
    <w:rsid w:val="00EB4B07"/>
    <w:rsid w:val="00ED0695"/>
    <w:rsid w:val="00EF282F"/>
    <w:rsid w:val="00EF2D91"/>
    <w:rsid w:val="00F01C5F"/>
    <w:rsid w:val="00F07340"/>
    <w:rsid w:val="00F100CD"/>
    <w:rsid w:val="00F1258C"/>
    <w:rsid w:val="00F200A5"/>
    <w:rsid w:val="00F20A36"/>
    <w:rsid w:val="00F246BD"/>
    <w:rsid w:val="00F91ED5"/>
    <w:rsid w:val="00F93435"/>
    <w:rsid w:val="00F94B75"/>
    <w:rsid w:val="00FB54A1"/>
    <w:rsid w:val="00FC19DE"/>
    <w:rsid w:val="00FC6D7A"/>
    <w:rsid w:val="00FE363E"/>
    <w:rsid w:val="00FE38A2"/>
    <w:rsid w:val="00F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73CD16"/>
  <w14:defaultImageDpi w14:val="32767"/>
  <w15:chartTrackingRefBased/>
  <w15:docId w15:val="{4E19CCDE-3F89-4998-8995-46990C9F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4.0_Text"/>
    <w:uiPriority w:val="2"/>
    <w:qFormat/>
    <w:rsid w:val="00F91ED5"/>
    <w:pPr>
      <w:tabs>
        <w:tab w:val="left" w:pos="199"/>
        <w:tab w:val="left" w:pos="397"/>
        <w:tab w:val="left" w:pos="595"/>
        <w:tab w:val="left" w:pos="794"/>
      </w:tabs>
      <w:spacing w:before="260" w:after="260"/>
    </w:pPr>
    <w:rPr>
      <w:color w:val="4A4A49" w:themeColor="text1"/>
      <w:kern w:val="12"/>
      <w:lang w:val="de-DE"/>
    </w:rPr>
  </w:style>
  <w:style w:type="paragraph" w:styleId="Heading1">
    <w:name w:val="heading 1"/>
    <w:aliases w:val="1.0_Title1"/>
    <w:basedOn w:val="Normal"/>
    <w:next w:val="Normal"/>
    <w:link w:val="Heading1Char"/>
    <w:uiPriority w:val="1"/>
    <w:qFormat/>
    <w:rsid w:val="00625B23"/>
    <w:pPr>
      <w:keepNext/>
      <w:keepLines/>
      <w:spacing w:before="730" w:after="0" w:line="216" w:lineRule="auto"/>
      <w:contextualSpacing/>
      <w:outlineLvl w:val="0"/>
    </w:pPr>
    <w:rPr>
      <w:rFonts w:asciiTheme="majorHAnsi" w:eastAsiaTheme="majorEastAsia" w:hAnsiTheme="majorHAnsi" w:cstheme="majorBidi"/>
      <w:sz w:val="30"/>
      <w:szCs w:val="32"/>
    </w:rPr>
  </w:style>
  <w:style w:type="paragraph" w:styleId="Heading2">
    <w:name w:val="heading 2"/>
    <w:aliases w:val="2.0_Title2"/>
    <w:basedOn w:val="Heading1"/>
    <w:next w:val="Normal"/>
    <w:link w:val="Heading2Char"/>
    <w:uiPriority w:val="1"/>
    <w:qFormat/>
    <w:rsid w:val="00163BC0"/>
    <w:pPr>
      <w:spacing w:before="520"/>
      <w:outlineLvl w:val="1"/>
    </w:pPr>
    <w:rPr>
      <w:sz w:val="24"/>
    </w:rPr>
  </w:style>
  <w:style w:type="paragraph" w:styleId="Heading3">
    <w:name w:val="heading 3"/>
    <w:aliases w:val="3.0_Title3"/>
    <w:basedOn w:val="Heading2"/>
    <w:next w:val="Normal"/>
    <w:link w:val="Heading3Char"/>
    <w:uiPriority w:val="1"/>
    <w:qFormat/>
    <w:rsid w:val="00EB4362"/>
    <w:pPr>
      <w:spacing w:before="316" w:after="268"/>
      <w:outlineLvl w:val="2"/>
    </w:pPr>
    <w:rPr>
      <w:cap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043"/>
    <w:pPr>
      <w:suppressAutoHyphens/>
      <w:spacing w:before="0" w:after="0" w:line="180" w:lineRule="exact"/>
    </w:pPr>
    <w:rPr>
      <w:rFonts w:ascii="Source Sans Pro" w:hAnsi="Source Sans Pro"/>
      <w:color w:val="758592" w:themeColor="accent2"/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8F4043"/>
    <w:rPr>
      <w:rFonts w:ascii="Source Sans Pro" w:hAnsi="Source Sans Pro"/>
      <w:color w:val="758592" w:themeColor="accent2"/>
      <w:kern w:val="12"/>
      <w:sz w:val="15"/>
      <w:lang w:val="de-DE"/>
    </w:rPr>
  </w:style>
  <w:style w:type="paragraph" w:styleId="Footer">
    <w:name w:val="footer"/>
    <w:basedOn w:val="Header"/>
    <w:link w:val="FooterChar"/>
    <w:uiPriority w:val="99"/>
    <w:unhideWhenUsed/>
    <w:rsid w:val="001C05B4"/>
  </w:style>
  <w:style w:type="character" w:customStyle="1" w:styleId="FooterChar">
    <w:name w:val="Footer Char"/>
    <w:basedOn w:val="DefaultParagraphFont"/>
    <w:link w:val="Footer"/>
    <w:uiPriority w:val="99"/>
    <w:rsid w:val="001C05B4"/>
    <w:rPr>
      <w:rFonts w:ascii="Source Sans Pro" w:hAnsi="Source Sans Pro"/>
      <w:color w:val="758592" w:themeColor="accent2"/>
      <w:kern w:val="12"/>
      <w:sz w:val="15"/>
      <w:lang w:val="de-DE"/>
    </w:rPr>
  </w:style>
  <w:style w:type="table" w:styleId="TableGrid">
    <w:name w:val="Table Grid"/>
    <w:basedOn w:val="TableNormal"/>
    <w:uiPriority w:val="39"/>
    <w:rsid w:val="001B1AEB"/>
    <w:tblPr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04145"/>
    <w:rPr>
      <w:color w:val="808080"/>
    </w:rPr>
  </w:style>
  <w:style w:type="paragraph" w:customStyle="1" w:styleId="80Mediummarkieren">
    <w:name w:val="8.0_Medium_markieren"/>
    <w:basedOn w:val="Normal"/>
    <w:link w:val="80MediummarkierenZchn"/>
    <w:uiPriority w:val="7"/>
    <w:qFormat/>
    <w:rsid w:val="00050200"/>
    <w:rPr>
      <w:rFonts w:asciiTheme="majorHAnsi" w:hAnsiTheme="majorHAnsi"/>
    </w:rPr>
  </w:style>
  <w:style w:type="character" w:customStyle="1" w:styleId="Heading1Char">
    <w:name w:val="Heading 1 Char"/>
    <w:aliases w:val="1.0_Title1 Char"/>
    <w:basedOn w:val="DefaultParagraphFont"/>
    <w:link w:val="Heading1"/>
    <w:uiPriority w:val="1"/>
    <w:rsid w:val="00625B23"/>
    <w:rPr>
      <w:rFonts w:asciiTheme="majorHAnsi" w:eastAsiaTheme="majorEastAsia" w:hAnsiTheme="majorHAnsi" w:cstheme="majorBidi"/>
      <w:kern w:val="12"/>
      <w:sz w:val="30"/>
      <w:szCs w:val="32"/>
      <w:lang w:val="de-DE"/>
    </w:rPr>
  </w:style>
  <w:style w:type="character" w:customStyle="1" w:styleId="80MediummarkierenZchn">
    <w:name w:val="8.0_Medium_markieren Zchn"/>
    <w:basedOn w:val="DefaultParagraphFont"/>
    <w:link w:val="80Mediummarkieren"/>
    <w:uiPriority w:val="7"/>
    <w:rsid w:val="00F246BD"/>
    <w:rPr>
      <w:rFonts w:asciiTheme="majorHAnsi" w:hAnsiTheme="majorHAnsi"/>
      <w:kern w:val="12"/>
    </w:rPr>
  </w:style>
  <w:style w:type="character" w:customStyle="1" w:styleId="Heading2Char">
    <w:name w:val="Heading 2 Char"/>
    <w:aliases w:val="2.0_Title2 Char"/>
    <w:basedOn w:val="DefaultParagraphFont"/>
    <w:link w:val="Heading2"/>
    <w:uiPriority w:val="1"/>
    <w:rsid w:val="00AF1FF9"/>
    <w:rPr>
      <w:rFonts w:asciiTheme="majorHAnsi" w:eastAsiaTheme="majorEastAsia" w:hAnsiTheme="majorHAnsi" w:cstheme="majorBidi"/>
      <w:kern w:val="12"/>
      <w:sz w:val="24"/>
      <w:szCs w:val="32"/>
    </w:rPr>
  </w:style>
  <w:style w:type="character" w:customStyle="1" w:styleId="Heading3Char">
    <w:name w:val="Heading 3 Char"/>
    <w:aliases w:val="3.0_Title3 Char"/>
    <w:basedOn w:val="DefaultParagraphFont"/>
    <w:link w:val="Heading3"/>
    <w:uiPriority w:val="1"/>
    <w:rsid w:val="00AF1FF9"/>
    <w:rPr>
      <w:rFonts w:asciiTheme="majorHAnsi" w:eastAsiaTheme="majorEastAsia" w:hAnsiTheme="majorHAnsi" w:cstheme="majorBidi"/>
      <w:caps/>
      <w:kern w:val="12"/>
      <w:sz w:val="18"/>
      <w:szCs w:val="32"/>
    </w:rPr>
  </w:style>
  <w:style w:type="paragraph" w:styleId="NoSpacing">
    <w:name w:val="No Spacing"/>
    <w:aliases w:val="4.0_KeinAbstand"/>
    <w:basedOn w:val="Normal"/>
    <w:uiPriority w:val="2"/>
    <w:qFormat/>
    <w:rsid w:val="00EB4B07"/>
    <w:pPr>
      <w:spacing w:before="0" w:after="0"/>
      <w:contextualSpacing/>
    </w:pPr>
  </w:style>
  <w:style w:type="paragraph" w:styleId="Title">
    <w:name w:val="Title"/>
    <w:aliases w:val="0.0_DECOR (24-36pt)"/>
    <w:basedOn w:val="Normal"/>
    <w:next w:val="Normal"/>
    <w:link w:val="TitleChar"/>
    <w:rsid w:val="008A5243"/>
    <w:pPr>
      <w:spacing w:before="0" w:after="530" w:line="216" w:lineRule="auto"/>
      <w:contextualSpacing/>
    </w:pPr>
    <w:rPr>
      <w:rFonts w:eastAsiaTheme="majorEastAsia" w:cstheme="majorBidi"/>
      <w:caps/>
      <w:spacing w:val="-10"/>
      <w:kern w:val="28"/>
      <w:sz w:val="48"/>
      <w:szCs w:val="56"/>
    </w:rPr>
  </w:style>
  <w:style w:type="character" w:customStyle="1" w:styleId="TitleChar">
    <w:name w:val="Title Char"/>
    <w:aliases w:val="0.0_DECOR (24-36pt) Char"/>
    <w:basedOn w:val="DefaultParagraphFont"/>
    <w:link w:val="Title"/>
    <w:rsid w:val="008A5243"/>
    <w:rPr>
      <w:rFonts w:eastAsiaTheme="majorEastAsia" w:cstheme="majorBidi"/>
      <w:caps/>
      <w:spacing w:val="-10"/>
      <w:kern w:val="28"/>
      <w:sz w:val="48"/>
      <w:szCs w:val="56"/>
    </w:rPr>
  </w:style>
  <w:style w:type="paragraph" w:customStyle="1" w:styleId="11Subtitle1">
    <w:name w:val="1.1_Subtitle1"/>
    <w:basedOn w:val="Heading1"/>
    <w:next w:val="Normal"/>
    <w:uiPriority w:val="1"/>
    <w:qFormat/>
    <w:rsid w:val="003058D8"/>
    <w:pPr>
      <w:spacing w:before="0" w:after="260"/>
      <w:outlineLvl w:val="9"/>
    </w:pPr>
    <w:rPr>
      <w:rFonts w:asciiTheme="minorHAnsi" w:hAnsiTheme="minorHAnsi"/>
    </w:rPr>
  </w:style>
  <w:style w:type="paragraph" w:customStyle="1" w:styleId="21Subtitle2">
    <w:name w:val="2.1_Subtitle2"/>
    <w:basedOn w:val="Heading2"/>
    <w:next w:val="Normal"/>
    <w:uiPriority w:val="1"/>
    <w:qFormat/>
    <w:rsid w:val="00163BC0"/>
    <w:pPr>
      <w:spacing w:before="0" w:after="260"/>
      <w:outlineLvl w:val="9"/>
    </w:pPr>
    <w:rPr>
      <w:rFonts w:asciiTheme="minorHAnsi" w:hAnsiTheme="minorHAnsi"/>
    </w:rPr>
  </w:style>
  <w:style w:type="paragraph" w:styleId="Caption">
    <w:name w:val="caption"/>
    <w:aliases w:val="6.0_ImageCapture"/>
    <w:basedOn w:val="Normal"/>
    <w:next w:val="Normal"/>
    <w:uiPriority w:val="5"/>
    <w:unhideWhenUsed/>
    <w:qFormat/>
    <w:rsid w:val="0072007A"/>
    <w:pPr>
      <w:spacing w:before="80" w:after="0" w:line="257" w:lineRule="auto"/>
      <w:contextualSpacing/>
    </w:pPr>
    <w:rPr>
      <w:rFonts w:asciiTheme="majorHAnsi" w:hAnsiTheme="majorHAnsi"/>
      <w:iCs/>
      <w:sz w:val="16"/>
      <w:szCs w:val="18"/>
    </w:rPr>
  </w:style>
  <w:style w:type="paragraph" w:styleId="TOCHeading">
    <w:name w:val="TOC Heading"/>
    <w:basedOn w:val="Heading3"/>
    <w:next w:val="Normal"/>
    <w:uiPriority w:val="39"/>
    <w:unhideWhenUsed/>
    <w:rsid w:val="00842162"/>
    <w:pPr>
      <w:tabs>
        <w:tab w:val="clear" w:pos="199"/>
        <w:tab w:val="clear" w:pos="397"/>
        <w:tab w:val="clear" w:pos="595"/>
        <w:tab w:val="clear" w:pos="794"/>
      </w:tabs>
      <w:spacing w:before="576"/>
      <w:outlineLvl w:val="9"/>
    </w:pPr>
  </w:style>
  <w:style w:type="paragraph" w:styleId="TOC1">
    <w:name w:val="toc 1"/>
    <w:basedOn w:val="Normal"/>
    <w:next w:val="Normal"/>
    <w:uiPriority w:val="39"/>
    <w:unhideWhenUsed/>
    <w:rsid w:val="008F4043"/>
    <w:pPr>
      <w:tabs>
        <w:tab w:val="clear" w:pos="199"/>
        <w:tab w:val="clear" w:pos="397"/>
        <w:tab w:val="clear" w:pos="595"/>
        <w:tab w:val="clear" w:pos="794"/>
        <w:tab w:val="right" w:pos="7932"/>
      </w:tabs>
      <w:spacing w:before="130" w:after="0"/>
      <w:ind w:right="595"/>
    </w:pPr>
    <w:rPr>
      <w:rFonts w:asciiTheme="majorHAnsi" w:hAnsiTheme="majorHAnsi"/>
    </w:rPr>
  </w:style>
  <w:style w:type="paragraph" w:styleId="TOC2">
    <w:name w:val="toc 2"/>
    <w:basedOn w:val="TOC1"/>
    <w:next w:val="Normal"/>
    <w:uiPriority w:val="39"/>
    <w:unhideWhenUsed/>
    <w:rsid w:val="006B0525"/>
    <w:pPr>
      <w:ind w:left="199"/>
    </w:pPr>
    <w:rPr>
      <w:rFonts w:asciiTheme="minorHAnsi" w:hAnsiTheme="minorHAnsi"/>
      <w:noProof/>
    </w:rPr>
  </w:style>
  <w:style w:type="paragraph" w:styleId="TOC3">
    <w:name w:val="toc 3"/>
    <w:basedOn w:val="TOC2"/>
    <w:next w:val="Normal"/>
    <w:uiPriority w:val="39"/>
    <w:unhideWhenUsed/>
    <w:rsid w:val="005E14A7"/>
    <w:pPr>
      <w:ind w:left="397"/>
    </w:pPr>
  </w:style>
  <w:style w:type="character" w:styleId="Hyperlink">
    <w:name w:val="Hyperlink"/>
    <w:basedOn w:val="DefaultParagraphFont"/>
    <w:uiPriority w:val="99"/>
    <w:unhideWhenUsed/>
    <w:rsid w:val="0031516F"/>
    <w:rPr>
      <w:color w:val="4A4A49" w:themeColor="hyperlink"/>
      <w:u w:val="single"/>
      <w:lang w:val="de-DE"/>
    </w:rPr>
  </w:style>
  <w:style w:type="paragraph" w:customStyle="1" w:styleId="50KleinerText">
    <w:name w:val="5.0_KleinerText"/>
    <w:basedOn w:val="Normal"/>
    <w:uiPriority w:val="4"/>
    <w:qFormat/>
    <w:rsid w:val="00C2603A"/>
    <w:pPr>
      <w:spacing w:before="0" w:after="0" w:line="257" w:lineRule="auto"/>
    </w:pPr>
    <w:rPr>
      <w:sz w:val="17"/>
    </w:rPr>
  </w:style>
  <w:style w:type="paragraph" w:customStyle="1" w:styleId="42ListNumbers">
    <w:name w:val="4.2_List_Numbers"/>
    <w:basedOn w:val="Normal"/>
    <w:uiPriority w:val="3"/>
    <w:qFormat/>
    <w:rsid w:val="003566AA"/>
    <w:pPr>
      <w:numPr>
        <w:numId w:val="20"/>
      </w:numPr>
      <w:tabs>
        <w:tab w:val="clear" w:pos="199"/>
        <w:tab w:val="clear" w:pos="397"/>
        <w:tab w:val="clear" w:pos="794"/>
        <w:tab w:val="left" w:pos="595"/>
      </w:tabs>
    </w:pPr>
  </w:style>
  <w:style w:type="paragraph" w:customStyle="1" w:styleId="42aListNumbersUnterpunkte">
    <w:name w:val="4.2_a._List_Numbers_Unterpunkte"/>
    <w:basedOn w:val="42ListNumbers"/>
    <w:uiPriority w:val="3"/>
    <w:qFormat/>
    <w:rsid w:val="003566AA"/>
    <w:pPr>
      <w:numPr>
        <w:ilvl w:val="1"/>
      </w:numPr>
      <w:tabs>
        <w:tab w:val="clear" w:pos="595"/>
      </w:tabs>
    </w:pPr>
  </w:style>
  <w:style w:type="paragraph" w:customStyle="1" w:styleId="421ListNumbersohneAbstand">
    <w:name w:val="4.2.1_List_Numbers_ohne_Abstand"/>
    <w:basedOn w:val="42ListNumbers"/>
    <w:uiPriority w:val="3"/>
    <w:qFormat/>
    <w:rsid w:val="003566AA"/>
    <w:pPr>
      <w:numPr>
        <w:numId w:val="26"/>
      </w:numPr>
      <w:spacing w:before="0" w:after="0"/>
    </w:pPr>
  </w:style>
  <w:style w:type="paragraph" w:customStyle="1" w:styleId="421aListNumbersUnterpunkteohneAbstand">
    <w:name w:val="4.2.1_a._List_Numbers_Unterpunkte_ohne_Abstand"/>
    <w:basedOn w:val="421ListNumbersohneAbstand"/>
    <w:uiPriority w:val="3"/>
    <w:qFormat/>
    <w:rsid w:val="003566AA"/>
    <w:pPr>
      <w:numPr>
        <w:ilvl w:val="1"/>
      </w:numPr>
    </w:pPr>
  </w:style>
  <w:style w:type="numbering" w:customStyle="1" w:styleId="IDMListNumbers">
    <w:name w:val="IDM_List_Numbers"/>
    <w:uiPriority w:val="99"/>
    <w:rsid w:val="005A10EE"/>
    <w:pPr>
      <w:numPr>
        <w:numId w:val="1"/>
      </w:numPr>
    </w:pPr>
  </w:style>
  <w:style w:type="numbering" w:customStyle="1" w:styleId="IDMListNumbersohneAbstand">
    <w:name w:val="IDM_List_Numbers_ohne_Abstand"/>
    <w:uiPriority w:val="99"/>
    <w:rsid w:val="009B7A06"/>
    <w:pPr>
      <w:numPr>
        <w:numId w:val="6"/>
      </w:numPr>
    </w:pPr>
  </w:style>
  <w:style w:type="paragraph" w:customStyle="1" w:styleId="41ListBullet">
    <w:name w:val="4.1_List_Bullet"/>
    <w:basedOn w:val="NoSpacing"/>
    <w:uiPriority w:val="2"/>
    <w:qFormat/>
    <w:rsid w:val="0003382E"/>
    <w:pPr>
      <w:numPr>
        <w:numId w:val="18"/>
      </w:numPr>
      <w:tabs>
        <w:tab w:val="clear" w:pos="397"/>
      </w:tabs>
    </w:pPr>
  </w:style>
  <w:style w:type="paragraph" w:customStyle="1" w:styleId="41ListBullet2Unterpunkte">
    <w:name w:val="4.1_List_Bullet_2_Unterpunkte"/>
    <w:basedOn w:val="41ListBullet"/>
    <w:uiPriority w:val="2"/>
    <w:qFormat/>
    <w:rsid w:val="0003382E"/>
    <w:pPr>
      <w:numPr>
        <w:ilvl w:val="1"/>
      </w:numPr>
      <w:tabs>
        <w:tab w:val="clear" w:pos="595"/>
      </w:tabs>
    </w:pPr>
  </w:style>
  <w:style w:type="paragraph" w:customStyle="1" w:styleId="41ListBullet3Unterpunkte">
    <w:name w:val="4.1_List_Bullet_3_Unterpunkte"/>
    <w:basedOn w:val="41ListBullet2Unterpunkte"/>
    <w:uiPriority w:val="2"/>
    <w:qFormat/>
    <w:rsid w:val="0003382E"/>
    <w:pPr>
      <w:numPr>
        <w:ilvl w:val="2"/>
      </w:numPr>
      <w:tabs>
        <w:tab w:val="clear" w:pos="794"/>
      </w:tabs>
    </w:pPr>
  </w:style>
  <w:style w:type="paragraph" w:customStyle="1" w:styleId="41ListBullet4Unterpunkte">
    <w:name w:val="4.1_List_Bullet_4_Unterpunkte"/>
    <w:basedOn w:val="41ListBullet3Unterpunkte"/>
    <w:uiPriority w:val="2"/>
    <w:qFormat/>
    <w:rsid w:val="0003382E"/>
    <w:pPr>
      <w:numPr>
        <w:ilvl w:val="3"/>
      </w:numPr>
    </w:pPr>
  </w:style>
  <w:style w:type="paragraph" w:customStyle="1" w:styleId="41ListBullet5Unterpunkte">
    <w:name w:val="4.1_List_Bullet_5_Unterpunkte"/>
    <w:basedOn w:val="41ListBullet4Unterpunkte"/>
    <w:uiPriority w:val="2"/>
    <w:qFormat/>
    <w:rsid w:val="0003382E"/>
    <w:pPr>
      <w:numPr>
        <w:ilvl w:val="4"/>
      </w:numPr>
    </w:pPr>
  </w:style>
  <w:style w:type="numbering" w:customStyle="1" w:styleId="IDMListBullet">
    <w:name w:val="IDM_List_Bullet"/>
    <w:uiPriority w:val="99"/>
    <w:rsid w:val="000225B5"/>
    <w:pPr>
      <w:numPr>
        <w:numId w:val="16"/>
      </w:numPr>
    </w:pPr>
  </w:style>
  <w:style w:type="paragraph" w:styleId="FootnoteText">
    <w:name w:val="footnote text"/>
    <w:aliases w:val="7.0_Footnote"/>
    <w:basedOn w:val="Normal"/>
    <w:link w:val="FootnoteTextChar"/>
    <w:uiPriority w:val="99"/>
    <w:qFormat/>
    <w:rsid w:val="009C58FC"/>
    <w:pPr>
      <w:tabs>
        <w:tab w:val="clear" w:pos="397"/>
        <w:tab w:val="clear" w:pos="595"/>
        <w:tab w:val="clear" w:pos="794"/>
      </w:tabs>
      <w:spacing w:before="0" w:after="0" w:line="257" w:lineRule="auto"/>
      <w:ind w:left="199" w:hanging="199"/>
    </w:pPr>
    <w:rPr>
      <w:sz w:val="16"/>
    </w:rPr>
  </w:style>
  <w:style w:type="character" w:customStyle="1" w:styleId="FootnoteTextChar">
    <w:name w:val="Footnote Text Char"/>
    <w:aliases w:val="7.0_Footnote Char"/>
    <w:basedOn w:val="DefaultParagraphFont"/>
    <w:link w:val="FootnoteText"/>
    <w:uiPriority w:val="99"/>
    <w:rsid w:val="009C58FC"/>
    <w:rPr>
      <w:kern w:val="12"/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9C58FC"/>
    <w:rPr>
      <w:vertAlign w:val="superscript"/>
    </w:rPr>
  </w:style>
  <w:style w:type="table" w:customStyle="1" w:styleId="IDMTabelleHR">
    <w:name w:val="IDM_Tabelle_HR"/>
    <w:basedOn w:val="TableNormal"/>
    <w:uiPriority w:val="99"/>
    <w:rsid w:val="00B710BC"/>
    <w:tblPr>
      <w:tblBorders>
        <w:top w:val="single" w:sz="4" w:space="0" w:color="4A4A49" w:themeColor="text1"/>
        <w:left w:val="single" w:sz="4" w:space="0" w:color="4A4A49" w:themeColor="text1"/>
        <w:bottom w:val="single" w:sz="4" w:space="0" w:color="4A4A49" w:themeColor="text1"/>
        <w:right w:val="single" w:sz="4" w:space="0" w:color="4A4A49" w:themeColor="text1"/>
        <w:insideH w:val="single" w:sz="4" w:space="0" w:color="4A4A49" w:themeColor="text1"/>
        <w:insideV w:val="single" w:sz="4" w:space="0" w:color="4A4A49" w:themeColor="text1"/>
      </w:tblBorders>
    </w:tblPr>
    <w:tcPr>
      <w:shd w:val="clear" w:color="auto" w:fill="E2E3E3"/>
      <w:vAlign w:val="center"/>
    </w:tcPr>
    <w:tblStylePr w:type="firstRow">
      <w:pPr>
        <w:wordWrap/>
        <w:spacing w:line="216" w:lineRule="auto"/>
      </w:pPr>
      <w:rPr>
        <w:rFonts w:asciiTheme="majorHAnsi" w:hAnsiTheme="majorHAnsi"/>
        <w:caps/>
        <w:smallCaps w:val="0"/>
        <w:sz w:val="18"/>
      </w:rPr>
      <w:tblPr/>
      <w:tcPr>
        <w:shd w:val="clear" w:color="auto" w:fill="C6C6C7"/>
        <w:tcMar>
          <w:top w:w="28" w:type="dxa"/>
          <w:left w:w="108" w:type="dxa"/>
          <w:bottom w:w="28" w:type="dxa"/>
          <w:right w:w="108" w:type="dxa"/>
        </w:tcMar>
      </w:tcPr>
    </w:tblStylePr>
    <w:tblStylePr w:type="lastRow">
      <w:pPr>
        <w:wordWrap/>
        <w:spacing w:line="216" w:lineRule="auto"/>
      </w:pPr>
      <w:rPr>
        <w:rFonts w:asciiTheme="majorHAnsi" w:hAnsiTheme="majorHAnsi"/>
        <w:caps/>
        <w:smallCaps w:val="0"/>
        <w:sz w:val="18"/>
      </w:rPr>
      <w:tblPr/>
      <w:tcPr>
        <w:shd w:val="clear" w:color="auto" w:fill="C6C6C7"/>
        <w:tcMar>
          <w:top w:w="28" w:type="dxa"/>
          <w:left w:w="108" w:type="dxa"/>
          <w:bottom w:w="28" w:type="dxa"/>
          <w:right w:w="108" w:type="dxa"/>
        </w:tcMar>
      </w:tcPr>
    </w:tblStylePr>
  </w:style>
  <w:style w:type="table" w:customStyle="1" w:styleId="IDMTabelleVR">
    <w:name w:val="IDM_Tabelle_VR"/>
    <w:basedOn w:val="TableNormal"/>
    <w:uiPriority w:val="99"/>
    <w:rsid w:val="00B710BC"/>
    <w:rPr>
      <w:color w:val="4A4A49" w:themeColor="text1"/>
    </w:rPr>
    <w:tblPr>
      <w:tblBorders>
        <w:top w:val="single" w:sz="4" w:space="0" w:color="4A4A49" w:themeColor="text1"/>
        <w:left w:val="single" w:sz="4" w:space="0" w:color="4A4A49" w:themeColor="text1"/>
        <w:bottom w:val="single" w:sz="4" w:space="0" w:color="4A4A49" w:themeColor="text1"/>
        <w:right w:val="single" w:sz="4" w:space="0" w:color="4A4A49" w:themeColor="text1"/>
        <w:insideH w:val="single" w:sz="4" w:space="0" w:color="4A4A49" w:themeColor="text1"/>
        <w:insideV w:val="single" w:sz="4" w:space="0" w:color="4A4A49" w:themeColor="text1"/>
      </w:tblBorders>
    </w:tblPr>
    <w:tcPr>
      <w:shd w:val="clear" w:color="auto" w:fill="E2E3E3"/>
      <w:vAlign w:val="center"/>
    </w:tcPr>
    <w:tblStylePr w:type="firstCol">
      <w:pPr>
        <w:jc w:val="left"/>
      </w:pPr>
      <w:rPr>
        <w:rFonts w:asciiTheme="majorHAnsi" w:hAnsiTheme="majorHAnsi"/>
        <w:b w:val="0"/>
        <w:caps/>
        <w:smallCaps w:val="0"/>
        <w:sz w:val="18"/>
      </w:rPr>
      <w:tblPr/>
      <w:tcPr>
        <w:shd w:val="clear" w:color="auto" w:fill="C6C6C7"/>
      </w:tcPr>
    </w:tblStylePr>
  </w:style>
  <w:style w:type="paragraph" w:customStyle="1" w:styleId="99Firmierung">
    <w:name w:val="99_Firmierung"/>
    <w:basedOn w:val="Footer"/>
    <w:uiPriority w:val="8"/>
    <w:rsid w:val="00753360"/>
  </w:style>
  <w:style w:type="paragraph" w:customStyle="1" w:styleId="99FirmierungBold">
    <w:name w:val="99_Firmierung_Bold"/>
    <w:basedOn w:val="99Firmierung"/>
    <w:uiPriority w:val="8"/>
    <w:rsid w:val="006B060C"/>
    <w:rPr>
      <w:rFonts w:ascii="Suedtirol Next TT" w:hAnsi="Suedtirol Next TT"/>
      <w:b/>
    </w:rPr>
  </w:style>
  <w:style w:type="table" w:customStyle="1" w:styleId="IDMTabelleHRGreen">
    <w:name w:val="IDM_Tabelle_HR_Green"/>
    <w:basedOn w:val="TableNormal"/>
    <w:uiPriority w:val="99"/>
    <w:rsid w:val="00B710BC"/>
    <w:tblPr>
      <w:tblStyleRowBandSize w:val="1"/>
      <w:tblStyleColBandSize w:val="1"/>
      <w:tblBorders>
        <w:top w:val="single" w:sz="2" w:space="0" w:color="A9BF00" w:themeColor="accent1"/>
        <w:left w:val="single" w:sz="2" w:space="0" w:color="A9BF00" w:themeColor="accent1"/>
        <w:bottom w:val="single" w:sz="2" w:space="0" w:color="A9BF00" w:themeColor="accent1"/>
        <w:right w:val="single" w:sz="2" w:space="0" w:color="A9BF00" w:themeColor="accent1"/>
        <w:insideH w:val="single" w:sz="2" w:space="0" w:color="A9BF00" w:themeColor="accent1"/>
        <w:insideV w:val="single" w:sz="2" w:space="0" w:color="A9BF00" w:themeColor="accent1"/>
      </w:tblBorders>
    </w:tblPr>
    <w:tcPr>
      <w:shd w:val="clear" w:color="auto" w:fill="EEF2CC"/>
      <w:vAlign w:val="center"/>
    </w:tcPr>
    <w:tblStylePr w:type="firstRow">
      <w:pPr>
        <w:wordWrap/>
        <w:spacing w:line="216" w:lineRule="auto"/>
      </w:pPr>
      <w:rPr>
        <w:rFonts w:asciiTheme="majorHAnsi" w:hAnsiTheme="majorHAnsi"/>
        <w:caps/>
        <w:smallCaps w:val="0"/>
        <w:color w:val="FFFFFF" w:themeColor="background1"/>
        <w:sz w:val="18"/>
      </w:rPr>
      <w:tblPr/>
      <w:tcPr>
        <w:shd w:val="clear" w:color="auto" w:fill="A9BF00" w:themeFill="accent1"/>
        <w:tcMar>
          <w:top w:w="28" w:type="dxa"/>
          <w:left w:w="0" w:type="nil"/>
          <w:bottom w:w="28" w:type="dxa"/>
          <w:right w:w="0" w:type="nil"/>
        </w:tcMar>
      </w:tcPr>
    </w:tblStylePr>
    <w:tblStylePr w:type="lastRow">
      <w:pPr>
        <w:wordWrap/>
        <w:spacing w:line="216" w:lineRule="auto"/>
      </w:pPr>
      <w:rPr>
        <w:rFonts w:asciiTheme="majorHAnsi" w:hAnsiTheme="majorHAnsi"/>
        <w:caps/>
        <w:smallCaps w:val="0"/>
        <w:color w:val="FFFFFF" w:themeColor="background1"/>
        <w:sz w:val="18"/>
      </w:rPr>
      <w:tblPr/>
      <w:tcPr>
        <w:shd w:val="clear" w:color="auto" w:fill="A9BF00" w:themeFill="accent1"/>
        <w:tcMar>
          <w:top w:w="28" w:type="dxa"/>
          <w:left w:w="0" w:type="nil"/>
          <w:bottom w:w="28" w:type="dxa"/>
          <w:right w:w="0" w:type="nil"/>
        </w:tcMar>
      </w:tcPr>
    </w:tblStylePr>
    <w:tblStylePr w:type="band1Horz">
      <w:tblPr/>
      <w:tcPr>
        <w:shd w:val="clear" w:color="auto" w:fill="EEF2CC"/>
      </w:tcPr>
    </w:tblStylePr>
    <w:tblStylePr w:type="band2Horz">
      <w:tblPr/>
      <w:tcPr>
        <w:shd w:val="clear" w:color="auto" w:fill="DDE599"/>
      </w:tcPr>
    </w:tblStylePr>
  </w:style>
  <w:style w:type="table" w:customStyle="1" w:styleId="IDMTabelleHRWhite">
    <w:name w:val="IDM_Tabelle_HR_White"/>
    <w:basedOn w:val="IDMTabelleHR"/>
    <w:uiPriority w:val="99"/>
    <w:rsid w:val="00B710BC"/>
    <w:tblPr/>
    <w:tcPr>
      <w:shd w:val="clear" w:color="auto" w:fill="FFFFFF" w:themeFill="background1"/>
    </w:tcPr>
    <w:tblStylePr w:type="firstRow">
      <w:pPr>
        <w:wordWrap/>
        <w:spacing w:line="216" w:lineRule="auto"/>
      </w:pPr>
      <w:rPr>
        <w:rFonts w:asciiTheme="majorHAnsi" w:hAnsiTheme="majorHAnsi"/>
        <w:caps/>
        <w:smallCaps w:val="0"/>
        <w:sz w:val="18"/>
      </w:rPr>
      <w:tblPr/>
      <w:tcPr>
        <w:shd w:val="clear" w:color="auto" w:fill="C6C6C7"/>
        <w:tcMar>
          <w:top w:w="28" w:type="dxa"/>
          <w:left w:w="108" w:type="dxa"/>
          <w:bottom w:w="28" w:type="dxa"/>
          <w:right w:w="108" w:type="dxa"/>
        </w:tcMar>
      </w:tcPr>
    </w:tblStylePr>
    <w:tblStylePr w:type="lastRow">
      <w:pPr>
        <w:wordWrap/>
        <w:spacing w:line="216" w:lineRule="auto"/>
      </w:pPr>
      <w:rPr>
        <w:rFonts w:asciiTheme="majorHAnsi" w:hAnsiTheme="majorHAnsi"/>
        <w:caps/>
        <w:smallCaps w:val="0"/>
        <w:sz w:val="18"/>
      </w:rPr>
      <w:tblPr/>
      <w:tcPr>
        <w:shd w:val="clear" w:color="auto" w:fill="C6C6C7"/>
        <w:tcMar>
          <w:top w:w="28" w:type="dxa"/>
          <w:left w:w="108" w:type="dxa"/>
          <w:bottom w:w="28" w:type="dxa"/>
          <w:right w:w="108" w:type="dxa"/>
        </w:tcMar>
      </w:tcPr>
    </w:tblStylePr>
  </w:style>
  <w:style w:type="paragraph" w:styleId="ListParagraph">
    <w:name w:val="List Paragraph"/>
    <w:basedOn w:val="Normal"/>
    <w:uiPriority w:val="34"/>
    <w:unhideWhenUsed/>
    <w:qFormat/>
    <w:rsid w:val="00D71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IDM_Corporate_Toolbox\Templates\Briefkopf_CartaIntestata\IDM_S_Briefvorlage_CartaIntestata_202110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019E07F45246B2B59CE4ABFB892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BC87D-D897-4236-9C3F-517645EDA27A}"/>
      </w:docPartPr>
      <w:docPartBody>
        <w:p w:rsidR="002E1C1A" w:rsidRDefault="002E1C1A">
          <w:pPr>
            <w:pStyle w:val="D3019E07F45246B2B59CE4ABFB892624"/>
          </w:pPr>
          <w:r w:rsidRPr="00A96A55">
            <w:t>Betreff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uedtirol Next TT">
    <w:panose1 w:val="02000000000000000000"/>
    <w:charset w:val="00"/>
    <w:family w:val="auto"/>
    <w:pitch w:val="variable"/>
    <w:sig w:usb0="00000207" w:usb1="00000000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1A"/>
    <w:rsid w:val="001360A4"/>
    <w:rsid w:val="00152419"/>
    <w:rsid w:val="002E1C1A"/>
    <w:rsid w:val="002E5C2B"/>
    <w:rsid w:val="006F2503"/>
    <w:rsid w:val="007841B4"/>
    <w:rsid w:val="007933DA"/>
    <w:rsid w:val="0099436B"/>
    <w:rsid w:val="00A24502"/>
    <w:rsid w:val="00A868E2"/>
    <w:rsid w:val="00F1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3019E07F45246B2B59CE4ABFB892624">
    <w:name w:val="D3019E07F45246B2B59CE4ABFB8926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DM_Farben_2021">
      <a:dk1>
        <a:srgbClr val="4A4A49"/>
      </a:dk1>
      <a:lt1>
        <a:sysClr val="window" lastClr="FFFFFF"/>
      </a:lt1>
      <a:dk2>
        <a:srgbClr val="6F273F"/>
      </a:dk2>
      <a:lt2>
        <a:srgbClr val="F4D100"/>
      </a:lt2>
      <a:accent1>
        <a:srgbClr val="A9BF00"/>
      </a:accent1>
      <a:accent2>
        <a:srgbClr val="758592"/>
      </a:accent2>
      <a:accent3>
        <a:srgbClr val="A9CDE9"/>
      </a:accent3>
      <a:accent4>
        <a:srgbClr val="50742F"/>
      </a:accent4>
      <a:accent5>
        <a:srgbClr val="DE7000"/>
      </a:accent5>
      <a:accent6>
        <a:srgbClr val="B31939"/>
      </a:accent6>
      <a:hlink>
        <a:srgbClr val="4A4A49"/>
      </a:hlink>
      <a:folHlink>
        <a:srgbClr val="4A4A49"/>
      </a:folHlink>
    </a:clrScheme>
    <a:fontScheme name="IDM_S_Schriften">
      <a:majorFont>
        <a:latin typeface="Source Sans Pro SemiBold"/>
        <a:ea typeface=""/>
        <a:cs typeface=""/>
      </a:majorFont>
      <a:minorFont>
        <a:latin typeface="Source Sans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24B7A-F71E-4A13-BA54-B1C935714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IDM_S_Briefvorlage_CartaIntestata_20211001.dotx</Template>
  <TotalTime>0</TotalTime>
  <Pages>3</Pages>
  <Words>537</Words>
  <Characters>3867</Characters>
  <Application>Microsoft Office Word</Application>
  <DocSecurity>0</DocSecurity>
  <Lines>104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Betreff: Gesuch um Zulassung zum Auswahlverfahren für die Ernennung der Direktorin oder des Direktors von IDM Südtirol – Alto Adige</vt:lpstr>
      <vt:lpstr>Betreff eingeben</vt:lpstr>
    </vt:vector>
  </TitlesOfParts>
  <Company>IDM Südtirol Alto Adige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alla procedura di selezione per la nomina della Direttrice o del Direttore di IDM Südtirol – Alto Adige</dc:title>
  <dc:subject/>
  <dc:creator>Andrea Zabini (IDM Südtirol)</dc:creator>
  <cp:keywords/>
  <dc:description/>
  <cp:lastModifiedBy>Andrea Zabini (IDM Südtirol)</cp:lastModifiedBy>
  <cp:revision>6</cp:revision>
  <cp:lastPrinted>2021-08-06T12:55:00Z</cp:lastPrinted>
  <dcterms:created xsi:type="dcterms:W3CDTF">2026-09-11T14:09:00Z</dcterms:created>
  <dcterms:modified xsi:type="dcterms:W3CDTF">2026-09-17T12:29:00Z</dcterms:modified>
</cp:coreProperties>
</file>